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A6B06B" w14:textId="77777777" w:rsidR="003802E5" w:rsidRDefault="003802E5" w:rsidP="003802E5">
      <w:pPr>
        <w:jc w:val="center"/>
        <w:rPr>
          <w:rFonts w:ascii="Century Gothic" w:hAnsi="Century Gothic"/>
          <w:b/>
          <w:color w:val="333399"/>
          <w:sz w:val="24"/>
          <w:szCs w:val="24"/>
          <w:lang w:val="en-US"/>
        </w:rPr>
      </w:pPr>
      <w:r>
        <w:rPr>
          <w:rFonts w:ascii="Century Gothic" w:hAnsi="Century Gothic"/>
          <w:b/>
          <w:color w:val="333399"/>
          <w:sz w:val="24"/>
          <w:szCs w:val="24"/>
          <w:lang w:val="en-US"/>
        </w:rPr>
        <w:t>Lache Primary School</w:t>
      </w:r>
    </w:p>
    <w:p w14:paraId="1FCAB198" w14:textId="77777777" w:rsidR="00BA4D7A" w:rsidRDefault="0093197C" w:rsidP="00E014A6">
      <w:pPr>
        <w:jc w:val="center"/>
        <w:rPr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C9F26C0" wp14:editId="009E9B4D">
            <wp:simplePos x="0" y="0"/>
            <wp:positionH relativeFrom="column">
              <wp:posOffset>1934845</wp:posOffset>
            </wp:positionH>
            <wp:positionV relativeFrom="paragraph">
              <wp:posOffset>57150</wp:posOffset>
            </wp:positionV>
            <wp:extent cx="2161540" cy="643255"/>
            <wp:effectExtent l="0" t="0" r="0" b="0"/>
            <wp:wrapThrough wrapText="bothSides">
              <wp:wrapPolygon edited="0">
                <wp:start x="2157" y="0"/>
                <wp:lineTo x="127" y="7676"/>
                <wp:lineTo x="0" y="11088"/>
                <wp:lineTo x="508" y="20470"/>
                <wp:lineTo x="3173" y="21323"/>
                <wp:lineTo x="18148" y="21323"/>
                <wp:lineTo x="19417" y="21323"/>
                <wp:lineTo x="20179" y="21323"/>
                <wp:lineTo x="21448" y="17058"/>
                <wp:lineTo x="21067" y="7250"/>
                <wp:lineTo x="19417" y="0"/>
                <wp:lineTo x="2157" y="0"/>
              </wp:wrapPolygon>
            </wp:wrapThrough>
            <wp:docPr id="5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FB87CB6" wp14:editId="4395449C">
                <wp:simplePos x="0" y="0"/>
                <wp:positionH relativeFrom="column">
                  <wp:posOffset>4418330</wp:posOffset>
                </wp:positionH>
                <wp:positionV relativeFrom="paragraph">
                  <wp:posOffset>-4445</wp:posOffset>
                </wp:positionV>
                <wp:extent cx="2025650" cy="99123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25650" cy="991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520608" w14:textId="77777777" w:rsidR="004114A1" w:rsidRPr="00FD2B85" w:rsidRDefault="004114A1">
                            <w:pPr>
                              <w:rPr>
                                <w:rFonts w:ascii="Century Gothic" w:hAnsi="Century Gothic"/>
                                <w:b/>
                                <w:color w:val="333399"/>
                                <w:sz w:val="20"/>
                                <w:szCs w:val="18"/>
                              </w:rPr>
                            </w:pPr>
                            <w:r w:rsidRPr="00FD2B85">
                              <w:rPr>
                                <w:rFonts w:ascii="Century Gothic" w:hAnsi="Century Gothic"/>
                                <w:b/>
                                <w:color w:val="333399"/>
                                <w:sz w:val="20"/>
                                <w:szCs w:val="18"/>
                              </w:rPr>
                              <w:t>Tel:  01244 981333</w:t>
                            </w:r>
                          </w:p>
                          <w:p w14:paraId="52BE52DF" w14:textId="77777777" w:rsidR="004114A1" w:rsidRPr="00FD2B85" w:rsidRDefault="004114A1">
                            <w:pPr>
                              <w:rPr>
                                <w:rFonts w:ascii="Century Gothic" w:hAnsi="Century Gothic"/>
                                <w:b/>
                                <w:color w:val="333399"/>
                                <w:sz w:val="20"/>
                                <w:szCs w:val="18"/>
                                <w:lang w:val="en-US"/>
                              </w:rPr>
                            </w:pPr>
                            <w:r w:rsidRPr="00FD2B85">
                              <w:rPr>
                                <w:rFonts w:ascii="Century Gothic" w:hAnsi="Century Gothic"/>
                                <w:b/>
                                <w:color w:val="333399"/>
                                <w:sz w:val="20"/>
                                <w:szCs w:val="18"/>
                              </w:rPr>
                              <w:t>Website:</w:t>
                            </w:r>
                            <w:r w:rsidRPr="00FD2B85">
                              <w:rPr>
                                <w:rFonts w:ascii="Century Gothic" w:hAnsi="Century Gothic"/>
                                <w:b/>
                                <w:color w:val="333399"/>
                                <w:sz w:val="20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hyperlink r:id="rId9" w:history="1">
                              <w:r w:rsidRPr="00FD2B85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sz w:val="20"/>
                                  <w:szCs w:val="18"/>
                                  <w:lang w:val="en-US"/>
                                </w:rPr>
                                <w:t>www.lache.cheshire.sch.uk</w:t>
                              </w:r>
                            </w:hyperlink>
                          </w:p>
                          <w:p w14:paraId="6A7E196A" w14:textId="77777777" w:rsidR="004114A1" w:rsidRPr="00FD2B85" w:rsidRDefault="004114A1">
                            <w:pPr>
                              <w:rPr>
                                <w:rFonts w:ascii="Century Gothic" w:hAnsi="Century Gothic"/>
                                <w:b/>
                                <w:color w:val="333399"/>
                                <w:sz w:val="20"/>
                                <w:szCs w:val="18"/>
                                <w:lang w:val="en-US"/>
                              </w:rPr>
                            </w:pPr>
                            <w:r w:rsidRPr="00FD2B85">
                              <w:rPr>
                                <w:rFonts w:ascii="Century Gothic" w:hAnsi="Century Gothic"/>
                                <w:b/>
                                <w:color w:val="333399"/>
                                <w:sz w:val="20"/>
                                <w:szCs w:val="18"/>
                                <w:lang w:val="en-US"/>
                              </w:rPr>
                              <w:t>Email:</w:t>
                            </w:r>
                          </w:p>
                          <w:p w14:paraId="02A1E0A3" w14:textId="77777777" w:rsidR="004114A1" w:rsidRPr="00FD2B85" w:rsidRDefault="004114A1">
                            <w:pPr>
                              <w:rPr>
                                <w:rFonts w:ascii="Century Gothic" w:hAnsi="Century Gothic"/>
                                <w:b/>
                                <w:color w:val="333399"/>
                                <w:sz w:val="20"/>
                                <w:szCs w:val="18"/>
                              </w:rPr>
                            </w:pPr>
                            <w:r w:rsidRPr="00FD2B85">
                              <w:rPr>
                                <w:rFonts w:ascii="Century Gothic" w:hAnsi="Century Gothic"/>
                                <w:b/>
                                <w:color w:val="333399"/>
                                <w:sz w:val="20"/>
                                <w:szCs w:val="18"/>
                                <w:lang w:val="en-US"/>
                              </w:rPr>
                              <w:t>admin@lache.cheshire.sch.uk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FB87CB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47.9pt;margin-top:-.35pt;width:159.5pt;height:78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" stroked="f">
                <v:path arrowok="t"/>
                <v:textbox>
                  <w:txbxContent>
                    <w:p w14:paraId="51520608" w14:textId="77777777" w:rsidR="004114A1" w:rsidRPr="00FD2B85" w:rsidRDefault="004114A1">
                      <w:pPr>
                        <w:rPr>
                          <w:rFonts w:ascii="Century Gothic" w:hAnsi="Century Gothic"/>
                          <w:b/>
                          <w:color w:val="333399"/>
                          <w:sz w:val="20"/>
                          <w:szCs w:val="18"/>
                        </w:rPr>
                      </w:pPr>
                      <w:r w:rsidRPr="00FD2B85">
                        <w:rPr>
                          <w:rFonts w:ascii="Century Gothic" w:hAnsi="Century Gothic"/>
                          <w:b/>
                          <w:color w:val="333399"/>
                          <w:sz w:val="20"/>
                          <w:szCs w:val="18"/>
                        </w:rPr>
                        <w:t>Tel:  01244 981333</w:t>
                      </w:r>
                    </w:p>
                    <w:p w14:paraId="52BE52DF" w14:textId="77777777" w:rsidR="004114A1" w:rsidRPr="00FD2B85" w:rsidRDefault="004114A1">
                      <w:pPr>
                        <w:rPr>
                          <w:rFonts w:ascii="Century Gothic" w:hAnsi="Century Gothic"/>
                          <w:b/>
                          <w:color w:val="333399"/>
                          <w:sz w:val="20"/>
                          <w:szCs w:val="18"/>
                          <w:lang w:val="en-US"/>
                        </w:rPr>
                      </w:pPr>
                      <w:r w:rsidRPr="00FD2B85">
                        <w:rPr>
                          <w:rFonts w:ascii="Century Gothic" w:hAnsi="Century Gothic"/>
                          <w:b/>
                          <w:color w:val="333399"/>
                          <w:sz w:val="20"/>
                          <w:szCs w:val="18"/>
                        </w:rPr>
                        <w:t>Website:</w:t>
                      </w:r>
                      <w:r w:rsidRPr="00FD2B85">
                        <w:rPr>
                          <w:rFonts w:ascii="Century Gothic" w:hAnsi="Century Gothic"/>
                          <w:b/>
                          <w:color w:val="333399"/>
                          <w:sz w:val="20"/>
                          <w:szCs w:val="18"/>
                          <w:lang w:val="en-US"/>
                        </w:rPr>
                        <w:t xml:space="preserve"> </w:t>
                      </w:r>
                      <w:hyperlink r:id="rId10" w:history="1">
                        <w:r w:rsidRPr="00FD2B85">
                          <w:rPr>
                            <w:rStyle w:val="Hyperlink"/>
                            <w:rFonts w:ascii="Century Gothic" w:hAnsi="Century Gothic"/>
                            <w:b/>
                            <w:sz w:val="20"/>
                            <w:szCs w:val="18"/>
                            <w:lang w:val="en-US"/>
                          </w:rPr>
                          <w:t>www.lache.cheshire.sch.uk</w:t>
                        </w:r>
                      </w:hyperlink>
                    </w:p>
                    <w:p w14:paraId="6A7E196A" w14:textId="77777777" w:rsidR="004114A1" w:rsidRPr="00FD2B85" w:rsidRDefault="004114A1">
                      <w:pPr>
                        <w:rPr>
                          <w:rFonts w:ascii="Century Gothic" w:hAnsi="Century Gothic"/>
                          <w:b/>
                          <w:color w:val="333399"/>
                          <w:sz w:val="20"/>
                          <w:szCs w:val="18"/>
                          <w:lang w:val="en-US"/>
                        </w:rPr>
                      </w:pPr>
                      <w:r w:rsidRPr="00FD2B85">
                        <w:rPr>
                          <w:rFonts w:ascii="Century Gothic" w:hAnsi="Century Gothic"/>
                          <w:b/>
                          <w:color w:val="333399"/>
                          <w:sz w:val="20"/>
                          <w:szCs w:val="18"/>
                          <w:lang w:val="en-US"/>
                        </w:rPr>
                        <w:t>Email:</w:t>
                      </w:r>
                    </w:p>
                    <w:p w14:paraId="02A1E0A3" w14:textId="77777777" w:rsidR="004114A1" w:rsidRPr="00FD2B85" w:rsidRDefault="004114A1">
                      <w:pPr>
                        <w:rPr>
                          <w:rFonts w:ascii="Century Gothic" w:hAnsi="Century Gothic"/>
                          <w:b/>
                          <w:color w:val="333399"/>
                          <w:sz w:val="20"/>
                          <w:szCs w:val="18"/>
                        </w:rPr>
                      </w:pPr>
                      <w:r w:rsidRPr="00FD2B85">
                        <w:rPr>
                          <w:rFonts w:ascii="Century Gothic" w:hAnsi="Century Gothic"/>
                          <w:b/>
                          <w:color w:val="333399"/>
                          <w:sz w:val="20"/>
                          <w:szCs w:val="18"/>
                          <w:lang w:val="en-US"/>
                        </w:rPr>
                        <w:t>admin@lache.cheshire.sch.uk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075E897" wp14:editId="5668D37A">
                <wp:simplePos x="0" y="0"/>
                <wp:positionH relativeFrom="column">
                  <wp:posOffset>106045</wp:posOffset>
                </wp:positionH>
                <wp:positionV relativeFrom="paragraph">
                  <wp:posOffset>-4445</wp:posOffset>
                </wp:positionV>
                <wp:extent cx="1350645" cy="11430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5064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F40274" w14:textId="77777777" w:rsidR="004114A1" w:rsidRPr="00FD2B85" w:rsidRDefault="004114A1">
                            <w:pPr>
                              <w:rPr>
                                <w:rFonts w:ascii="Century Gothic" w:hAnsi="Century Gothic"/>
                                <w:b/>
                                <w:color w:val="333399"/>
                                <w:szCs w:val="18"/>
                                <w:lang w:val="en-US"/>
                              </w:rPr>
                            </w:pPr>
                            <w:r w:rsidRPr="00FD2B85">
                              <w:rPr>
                                <w:rFonts w:ascii="Century Gothic" w:hAnsi="Century Gothic"/>
                                <w:b/>
                                <w:color w:val="333399"/>
                                <w:szCs w:val="18"/>
                                <w:lang w:val="en-US"/>
                              </w:rPr>
                              <w:t>Hawthorn Road</w:t>
                            </w:r>
                          </w:p>
                          <w:p w14:paraId="280EDAB5" w14:textId="77777777" w:rsidR="004114A1" w:rsidRPr="00FD2B85" w:rsidRDefault="004114A1">
                            <w:pPr>
                              <w:rPr>
                                <w:rFonts w:ascii="Century Gothic" w:hAnsi="Century Gothic"/>
                                <w:b/>
                                <w:color w:val="333399"/>
                                <w:szCs w:val="18"/>
                                <w:lang w:val="en-US"/>
                              </w:rPr>
                            </w:pPr>
                            <w:r w:rsidRPr="00FD2B85">
                              <w:rPr>
                                <w:rFonts w:ascii="Century Gothic" w:hAnsi="Century Gothic"/>
                                <w:b/>
                                <w:color w:val="333399"/>
                                <w:szCs w:val="18"/>
                                <w:lang w:val="en-US"/>
                              </w:rPr>
                              <w:t xml:space="preserve">Lache </w:t>
                            </w:r>
                          </w:p>
                          <w:p w14:paraId="5CE91EEE" w14:textId="77777777" w:rsidR="004114A1" w:rsidRPr="00FD2B85" w:rsidRDefault="004114A1">
                            <w:pPr>
                              <w:rPr>
                                <w:rFonts w:ascii="Century Gothic" w:hAnsi="Century Gothic"/>
                                <w:b/>
                                <w:color w:val="333399"/>
                                <w:szCs w:val="18"/>
                                <w:lang w:val="en-US"/>
                              </w:rPr>
                            </w:pPr>
                            <w:r w:rsidRPr="00FD2B85">
                              <w:rPr>
                                <w:rFonts w:ascii="Century Gothic" w:hAnsi="Century Gothic"/>
                                <w:b/>
                                <w:color w:val="333399"/>
                                <w:szCs w:val="18"/>
                                <w:lang w:val="en-US"/>
                              </w:rPr>
                              <w:t>Chester</w:t>
                            </w:r>
                          </w:p>
                          <w:p w14:paraId="76546DBE" w14:textId="77777777" w:rsidR="004114A1" w:rsidRPr="00FD2B85" w:rsidRDefault="004114A1">
                            <w:pPr>
                              <w:rPr>
                                <w:rFonts w:ascii="Century Gothic" w:hAnsi="Century Gothic"/>
                                <w:b/>
                                <w:color w:val="333399"/>
                                <w:szCs w:val="18"/>
                                <w:lang w:val="en-US"/>
                              </w:rPr>
                            </w:pPr>
                            <w:r w:rsidRPr="00FD2B85">
                              <w:rPr>
                                <w:rFonts w:ascii="Century Gothic" w:hAnsi="Century Gothic"/>
                                <w:b/>
                                <w:color w:val="333399"/>
                                <w:szCs w:val="18"/>
                                <w:lang w:val="en-US"/>
                              </w:rPr>
                              <w:t>Cheshire</w:t>
                            </w:r>
                          </w:p>
                          <w:p w14:paraId="200317B3" w14:textId="77777777" w:rsidR="004114A1" w:rsidRPr="00FD2B85" w:rsidRDefault="004114A1">
                            <w:pPr>
                              <w:rPr>
                                <w:rFonts w:ascii="Century Gothic" w:hAnsi="Century Gothic"/>
                                <w:b/>
                                <w:color w:val="333399"/>
                                <w:szCs w:val="18"/>
                                <w:lang w:val="en-US"/>
                              </w:rPr>
                            </w:pPr>
                            <w:r w:rsidRPr="00FD2B85">
                              <w:rPr>
                                <w:rFonts w:ascii="Century Gothic" w:hAnsi="Century Gothic"/>
                                <w:b/>
                                <w:color w:val="333399"/>
                                <w:szCs w:val="18"/>
                                <w:lang w:val="en-US"/>
                              </w:rPr>
                              <w:t>CH4 8HX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075E897" id="Text Box 3" o:spid="_x0000_s1027" type="#_x0000_t202" style="position:absolute;left:0;text-align:left;margin-left:8.35pt;margin-top:-.35pt;width:106.35pt;height:90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" stroked="f">
                <v:path arrowok="t"/>
                <v:textbox>
                  <w:txbxContent>
                    <w:p w14:paraId="2CF40274" w14:textId="77777777" w:rsidR="004114A1" w:rsidRPr="00FD2B85" w:rsidRDefault="004114A1">
                      <w:pPr>
                        <w:rPr>
                          <w:rFonts w:ascii="Century Gothic" w:hAnsi="Century Gothic"/>
                          <w:b/>
                          <w:color w:val="333399"/>
                          <w:szCs w:val="18"/>
                          <w:lang w:val="en-US"/>
                        </w:rPr>
                      </w:pPr>
                      <w:r w:rsidRPr="00FD2B85">
                        <w:rPr>
                          <w:rFonts w:ascii="Century Gothic" w:hAnsi="Century Gothic"/>
                          <w:b/>
                          <w:color w:val="333399"/>
                          <w:szCs w:val="18"/>
                          <w:lang w:val="en-US"/>
                        </w:rPr>
                        <w:t>Hawthorn Road</w:t>
                      </w:r>
                    </w:p>
                    <w:p w14:paraId="280EDAB5" w14:textId="77777777" w:rsidR="004114A1" w:rsidRPr="00FD2B85" w:rsidRDefault="004114A1">
                      <w:pPr>
                        <w:rPr>
                          <w:rFonts w:ascii="Century Gothic" w:hAnsi="Century Gothic"/>
                          <w:b/>
                          <w:color w:val="333399"/>
                          <w:szCs w:val="18"/>
                          <w:lang w:val="en-US"/>
                        </w:rPr>
                      </w:pPr>
                      <w:r w:rsidRPr="00FD2B85">
                        <w:rPr>
                          <w:rFonts w:ascii="Century Gothic" w:hAnsi="Century Gothic"/>
                          <w:b/>
                          <w:color w:val="333399"/>
                          <w:szCs w:val="18"/>
                          <w:lang w:val="en-US"/>
                        </w:rPr>
                        <w:t xml:space="preserve">Lache </w:t>
                      </w:r>
                    </w:p>
                    <w:p w14:paraId="5CE91EEE" w14:textId="77777777" w:rsidR="004114A1" w:rsidRPr="00FD2B85" w:rsidRDefault="004114A1">
                      <w:pPr>
                        <w:rPr>
                          <w:rFonts w:ascii="Century Gothic" w:hAnsi="Century Gothic"/>
                          <w:b/>
                          <w:color w:val="333399"/>
                          <w:szCs w:val="18"/>
                          <w:lang w:val="en-US"/>
                        </w:rPr>
                      </w:pPr>
                      <w:r w:rsidRPr="00FD2B85">
                        <w:rPr>
                          <w:rFonts w:ascii="Century Gothic" w:hAnsi="Century Gothic"/>
                          <w:b/>
                          <w:color w:val="333399"/>
                          <w:szCs w:val="18"/>
                          <w:lang w:val="en-US"/>
                        </w:rPr>
                        <w:t>Chester</w:t>
                      </w:r>
                    </w:p>
                    <w:p w14:paraId="76546DBE" w14:textId="77777777" w:rsidR="004114A1" w:rsidRPr="00FD2B85" w:rsidRDefault="004114A1">
                      <w:pPr>
                        <w:rPr>
                          <w:rFonts w:ascii="Century Gothic" w:hAnsi="Century Gothic"/>
                          <w:b/>
                          <w:color w:val="333399"/>
                          <w:szCs w:val="18"/>
                          <w:lang w:val="en-US"/>
                        </w:rPr>
                      </w:pPr>
                      <w:r w:rsidRPr="00FD2B85">
                        <w:rPr>
                          <w:rFonts w:ascii="Century Gothic" w:hAnsi="Century Gothic"/>
                          <w:b/>
                          <w:color w:val="333399"/>
                          <w:szCs w:val="18"/>
                          <w:lang w:val="en-US"/>
                        </w:rPr>
                        <w:t>Cheshire</w:t>
                      </w:r>
                    </w:p>
                    <w:p w14:paraId="200317B3" w14:textId="77777777" w:rsidR="004114A1" w:rsidRPr="00FD2B85" w:rsidRDefault="004114A1">
                      <w:pPr>
                        <w:rPr>
                          <w:rFonts w:ascii="Century Gothic" w:hAnsi="Century Gothic"/>
                          <w:b/>
                          <w:color w:val="333399"/>
                          <w:szCs w:val="18"/>
                          <w:lang w:val="en-US"/>
                        </w:rPr>
                      </w:pPr>
                      <w:r w:rsidRPr="00FD2B85">
                        <w:rPr>
                          <w:rFonts w:ascii="Century Gothic" w:hAnsi="Century Gothic"/>
                          <w:b/>
                          <w:color w:val="333399"/>
                          <w:szCs w:val="18"/>
                          <w:lang w:val="en-US"/>
                        </w:rPr>
                        <w:t>CH4 8HX</w:t>
                      </w:r>
                    </w:p>
                  </w:txbxContent>
                </v:textbox>
              </v:shape>
            </w:pict>
          </mc:Fallback>
        </mc:AlternateContent>
      </w:r>
    </w:p>
    <w:p w14:paraId="3E0BDAF4" w14:textId="77777777" w:rsidR="00BA4D7A" w:rsidRPr="000B5648" w:rsidRDefault="00BA4D7A" w:rsidP="00BA4D7A">
      <w:pPr>
        <w:rPr>
          <w:color w:val="333399"/>
          <w:lang w:val="en-US"/>
        </w:rPr>
      </w:pPr>
    </w:p>
    <w:p w14:paraId="67DB8819" w14:textId="77777777" w:rsidR="00183BFC" w:rsidRDefault="00183BFC" w:rsidP="000B5648">
      <w:pPr>
        <w:jc w:val="center"/>
        <w:rPr>
          <w:rFonts w:ascii="Century Gothic" w:hAnsi="Century Gothic"/>
          <w:b/>
          <w:color w:val="333399"/>
          <w:sz w:val="24"/>
          <w:szCs w:val="24"/>
          <w:lang w:val="en-US"/>
        </w:rPr>
      </w:pPr>
    </w:p>
    <w:p w14:paraId="6C010F88" w14:textId="77777777" w:rsidR="00183BFC" w:rsidRDefault="00183BFC" w:rsidP="00135422">
      <w:pPr>
        <w:rPr>
          <w:rFonts w:ascii="Century Gothic" w:hAnsi="Century Gothic"/>
          <w:b/>
          <w:color w:val="333399"/>
          <w:sz w:val="24"/>
          <w:szCs w:val="24"/>
          <w:lang w:val="en-US"/>
        </w:rPr>
      </w:pPr>
    </w:p>
    <w:p w14:paraId="7FBDB62F" w14:textId="77777777" w:rsidR="00FD2B85" w:rsidRPr="003802E5" w:rsidRDefault="00524BC0" w:rsidP="003802E5">
      <w:pPr>
        <w:jc w:val="center"/>
        <w:rPr>
          <w:rFonts w:ascii="Century Gothic" w:hAnsi="Century Gothic"/>
          <w:b/>
          <w:color w:val="333399"/>
          <w:sz w:val="24"/>
          <w:szCs w:val="24"/>
          <w:lang w:val="en-US"/>
        </w:rPr>
      </w:pPr>
      <w:r>
        <w:rPr>
          <w:rFonts w:ascii="Century Gothic" w:hAnsi="Century Gothic"/>
          <w:b/>
          <w:color w:val="333399"/>
          <w:sz w:val="24"/>
          <w:szCs w:val="24"/>
          <w:lang w:val="en-US"/>
        </w:rPr>
        <w:t>‘</w:t>
      </w:r>
      <w:r w:rsidR="006F175A">
        <w:rPr>
          <w:rFonts w:ascii="Century Gothic" w:hAnsi="Century Gothic"/>
          <w:b/>
          <w:color w:val="333399"/>
          <w:sz w:val="24"/>
          <w:szCs w:val="24"/>
          <w:lang w:val="en-US"/>
        </w:rPr>
        <w:t>Live to Learn</w:t>
      </w:r>
      <w:r>
        <w:rPr>
          <w:rFonts w:ascii="Century Gothic" w:hAnsi="Century Gothic"/>
          <w:b/>
          <w:color w:val="333399"/>
          <w:sz w:val="24"/>
          <w:szCs w:val="24"/>
          <w:lang w:val="en-US"/>
        </w:rPr>
        <w:t xml:space="preserve">, </w:t>
      </w:r>
      <w:r w:rsidR="006F175A">
        <w:rPr>
          <w:rFonts w:ascii="Century Gothic" w:hAnsi="Century Gothic"/>
          <w:b/>
          <w:color w:val="333399"/>
          <w:sz w:val="24"/>
          <w:szCs w:val="24"/>
          <w:lang w:val="en-US"/>
        </w:rPr>
        <w:t>Learn</w:t>
      </w:r>
      <w:r w:rsidR="006F175A" w:rsidRPr="006F175A">
        <w:rPr>
          <w:rFonts w:ascii="Century Gothic" w:hAnsi="Century Gothic"/>
          <w:b/>
          <w:color w:val="333399"/>
          <w:sz w:val="24"/>
          <w:szCs w:val="24"/>
          <w:lang w:val="en-US"/>
        </w:rPr>
        <w:t xml:space="preserve"> </w:t>
      </w:r>
      <w:r w:rsidR="006F175A">
        <w:rPr>
          <w:rFonts w:ascii="Century Gothic" w:hAnsi="Century Gothic"/>
          <w:b/>
          <w:color w:val="333399"/>
          <w:sz w:val="24"/>
          <w:szCs w:val="24"/>
          <w:lang w:val="en-US"/>
        </w:rPr>
        <w:t>to Live’</w:t>
      </w:r>
    </w:p>
    <w:p w14:paraId="2C032AED" w14:textId="77777777" w:rsidR="00744A44" w:rsidRPr="003802E5" w:rsidRDefault="00744A44" w:rsidP="00011418">
      <w:pPr>
        <w:jc w:val="center"/>
        <w:rPr>
          <w:rFonts w:ascii="Century Gothic" w:hAnsi="Century Gothic"/>
          <w:b/>
          <w:sz w:val="20"/>
          <w:szCs w:val="24"/>
          <w:lang w:val="en-US"/>
        </w:rPr>
      </w:pPr>
      <w:r w:rsidRPr="003802E5">
        <w:rPr>
          <w:rFonts w:ascii="Century Gothic" w:hAnsi="Century Gothic"/>
          <w:b/>
          <w:sz w:val="20"/>
          <w:szCs w:val="24"/>
          <w:lang w:val="en-US"/>
        </w:rPr>
        <w:t>Head</w:t>
      </w:r>
      <w:r w:rsidR="002340A3">
        <w:rPr>
          <w:rFonts w:ascii="Century Gothic" w:hAnsi="Century Gothic"/>
          <w:b/>
          <w:sz w:val="20"/>
          <w:szCs w:val="24"/>
          <w:lang w:val="en-US"/>
        </w:rPr>
        <w:t xml:space="preserve"> </w:t>
      </w:r>
      <w:r w:rsidRPr="003802E5">
        <w:rPr>
          <w:rFonts w:ascii="Century Gothic" w:hAnsi="Century Gothic"/>
          <w:b/>
          <w:sz w:val="20"/>
          <w:szCs w:val="24"/>
          <w:lang w:val="en-US"/>
        </w:rPr>
        <w:t xml:space="preserve">teacher: </w:t>
      </w:r>
      <w:proofErr w:type="spellStart"/>
      <w:r w:rsidR="002340A3">
        <w:rPr>
          <w:rFonts w:ascii="Century Gothic" w:hAnsi="Century Gothic"/>
          <w:b/>
          <w:sz w:val="20"/>
          <w:szCs w:val="24"/>
          <w:lang w:val="en-US"/>
        </w:rPr>
        <w:t>Mrs</w:t>
      </w:r>
      <w:proofErr w:type="spellEnd"/>
      <w:r w:rsidR="002340A3">
        <w:rPr>
          <w:rFonts w:ascii="Century Gothic" w:hAnsi="Century Gothic"/>
          <w:b/>
          <w:sz w:val="20"/>
          <w:szCs w:val="24"/>
          <w:lang w:val="en-US"/>
        </w:rPr>
        <w:t xml:space="preserve"> Kate Seager</w:t>
      </w:r>
    </w:p>
    <w:p w14:paraId="109297B3" w14:textId="77777777" w:rsidR="004E62FE" w:rsidRPr="00BB78E0" w:rsidRDefault="0093197C" w:rsidP="00BB78E0">
      <w:pPr>
        <w:jc w:val="center"/>
        <w:rPr>
          <w:rFonts w:ascii="Century Gothic" w:hAnsi="Century Gothic"/>
          <w:color w:val="333399"/>
          <w:sz w:val="16"/>
          <w:szCs w:val="16"/>
          <w:lang w:val="en-US"/>
        </w:rPr>
      </w:pPr>
      <w:r>
        <w:rPr>
          <w:rFonts w:ascii="Century Gothic" w:hAnsi="Century Gothic"/>
          <w:noProof/>
          <w:color w:val="333399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85DB5F" wp14:editId="1B8C9AC5">
                <wp:simplePos x="0" y="0"/>
                <wp:positionH relativeFrom="column">
                  <wp:posOffset>-635</wp:posOffset>
                </wp:positionH>
                <wp:positionV relativeFrom="paragraph">
                  <wp:posOffset>53975</wp:posOffset>
                </wp:positionV>
                <wp:extent cx="6286500" cy="6350"/>
                <wp:effectExtent l="12700" t="12700" r="12700" b="1905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6286500" cy="63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B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1F781AB" id="Line 2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05pt,4.25pt" to="494.9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" strokecolor="#0000b0" strokeweight="1.5pt">
                <o:lock v:ext="edit" shapetype="f"/>
              </v:line>
            </w:pict>
          </mc:Fallback>
        </mc:AlternateContent>
      </w:r>
    </w:p>
    <w:p w14:paraId="44D96484" w14:textId="77777777" w:rsidR="00F3290E" w:rsidRDefault="00F3290E" w:rsidP="00F3290E">
      <w:r>
        <w:t>Dear Parents and Carers,</w:t>
      </w:r>
    </w:p>
    <w:p w14:paraId="62F20873" w14:textId="77777777" w:rsidR="00F3290E" w:rsidRDefault="00F3290E" w:rsidP="00F3290E"/>
    <w:p w14:paraId="7A3AFE36" w14:textId="77777777" w:rsidR="00F3290E" w:rsidRDefault="00F3290E" w:rsidP="00F3290E"/>
    <w:p w14:paraId="44376709" w14:textId="77777777" w:rsidR="00F3290E" w:rsidRDefault="00F3290E" w:rsidP="00F3290E">
      <w:r>
        <w:t xml:space="preserve">I know you want your child to get the best education and to attend a school with high standards and expectations in appearance, behaviour and learning. That is why I expect children to wear the correct school uniform (including ties), have appropriate hairstyles and to behave, so learning can take place for all. </w:t>
      </w:r>
    </w:p>
    <w:p w14:paraId="1C78A335" w14:textId="77777777" w:rsidR="00F3290E" w:rsidRDefault="00F3290E" w:rsidP="00F3290E"/>
    <w:p w14:paraId="5B19E10C" w14:textId="77777777" w:rsidR="00F3290E" w:rsidRDefault="00F3290E" w:rsidP="00F3290E">
      <w:r>
        <w:t>My staff and I really appreciate your support and want you to know that we will do whatever we can to ensure your child receives a great education, built on high standards.</w:t>
      </w:r>
    </w:p>
    <w:p w14:paraId="0ADB7D6D" w14:textId="77777777" w:rsidR="00F3290E" w:rsidRDefault="00F3290E" w:rsidP="00F3290E">
      <w:r>
        <w:t xml:space="preserve">I will always take time for you when I can, but please appreciate that if you come to see me and don’t have an appointment that I may not be able to see you right away. </w:t>
      </w:r>
    </w:p>
    <w:p w14:paraId="21677FF0" w14:textId="77777777" w:rsidR="00F3290E" w:rsidRDefault="00F3290E" w:rsidP="00F3290E"/>
    <w:p w14:paraId="1AA3DCA7" w14:textId="77777777" w:rsidR="00F3290E" w:rsidRDefault="00F3290E" w:rsidP="00F3290E">
      <w:r>
        <w:t>Examples of extreme hairstyles that are not appropriate for school…</w:t>
      </w:r>
    </w:p>
    <w:p w14:paraId="1B54AA91" w14:textId="77777777" w:rsidR="00F3290E" w:rsidRDefault="00F3290E" w:rsidP="00F3290E"/>
    <w:p w14:paraId="1A20437C" w14:textId="77777777" w:rsidR="00F3290E" w:rsidRDefault="00F3290E" w:rsidP="00F3290E">
      <w:r>
        <w:t xml:space="preserve"> </w:t>
      </w:r>
    </w:p>
    <w:p w14:paraId="62C9B879" w14:textId="77777777" w:rsidR="00F3290E" w:rsidRDefault="00F3290E" w:rsidP="00F3290E">
      <w:r>
        <w:rPr>
          <w:noProof/>
          <w:lang w:eastAsia="en-GB"/>
        </w:rPr>
        <w:drawing>
          <wp:inline distT="0" distB="0" distL="0" distR="0" wp14:anchorId="5FD0E7AF" wp14:editId="6C55102B">
            <wp:extent cx="1485330" cy="1913861"/>
            <wp:effectExtent l="0" t="0" r="635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10-14 at 18.26.4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323" cy="193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en-GB"/>
        </w:rPr>
        <w:drawing>
          <wp:inline distT="0" distB="0" distL="0" distR="0" wp14:anchorId="165A3B88" wp14:editId="1EAA9844">
            <wp:extent cx="2317897" cy="189954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10-14 at 18.48.0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115" cy="191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n-GB"/>
        </w:rPr>
        <w:drawing>
          <wp:inline distT="0" distB="0" distL="0" distR="0" wp14:anchorId="11A0239A" wp14:editId="47827594">
            <wp:extent cx="1550035" cy="1841177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10-14 at 18.48.1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638" cy="186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6DE49" w14:textId="77777777" w:rsidR="00F3290E" w:rsidRDefault="00F3290E" w:rsidP="00F3290E"/>
    <w:p w14:paraId="557A78AD" w14:textId="2035846F" w:rsidR="00F3290E" w:rsidRDefault="00F3290E" w:rsidP="00F3290E">
      <w:r>
        <w:t xml:space="preserve">We are a partnership and I know you will continue to support my staff and </w:t>
      </w:r>
      <w:proofErr w:type="gramStart"/>
      <w:r>
        <w:t>I</w:t>
      </w:r>
      <w:proofErr w:type="gramEnd"/>
      <w:r>
        <w:t xml:space="preserve"> to achieve</w:t>
      </w:r>
      <w:r>
        <w:t xml:space="preserve"> the highest standards for our school and your child.</w:t>
      </w:r>
    </w:p>
    <w:p w14:paraId="56745CE3" w14:textId="77777777" w:rsidR="00F3290E" w:rsidRDefault="00F3290E" w:rsidP="00F3290E"/>
    <w:p w14:paraId="491C5AB7" w14:textId="77777777" w:rsidR="00F3290E" w:rsidRDefault="00F3290E" w:rsidP="00F3290E">
      <w:r>
        <w:t>Yours sincerely,</w:t>
      </w:r>
    </w:p>
    <w:p w14:paraId="2A1E9B67" w14:textId="77777777" w:rsidR="00960B78" w:rsidRPr="006570D1" w:rsidRDefault="00960B78" w:rsidP="006570D1">
      <w:pPr>
        <w:rPr>
          <w:rFonts w:eastAsia="Calibri" w:cs="Arial"/>
          <w:sz w:val="28"/>
          <w:szCs w:val="28"/>
        </w:rPr>
      </w:pPr>
    </w:p>
    <w:p w14:paraId="73965115" w14:textId="6290D355" w:rsidR="00960B78" w:rsidRPr="006570D1" w:rsidRDefault="00960B78" w:rsidP="00045A8C">
      <w:pPr>
        <w:rPr>
          <w:rFonts w:eastAsia="Calibri" w:cs="Arial"/>
          <w:sz w:val="28"/>
          <w:szCs w:val="28"/>
        </w:rPr>
      </w:pPr>
      <w:r w:rsidRPr="006570D1">
        <w:rPr>
          <w:noProof/>
          <w:sz w:val="28"/>
          <w:szCs w:val="28"/>
          <w:lang w:eastAsia="en-GB"/>
        </w:rPr>
        <w:drawing>
          <wp:inline distT="0" distB="0" distL="0" distR="0" wp14:anchorId="69083C24" wp14:editId="7BF8303A">
            <wp:extent cx="1841500" cy="736600"/>
            <wp:effectExtent l="0" t="0" r="0" b="0"/>
            <wp:docPr id="1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D6F2F" w14:textId="2D3BA1DE" w:rsidR="00165BA5" w:rsidRPr="00F3290E" w:rsidRDefault="00CB166D" w:rsidP="004E62FE">
      <w:pPr>
        <w:rPr>
          <w:rFonts w:ascii="Calibri" w:hAnsi="Calibri"/>
          <w:sz w:val="28"/>
          <w:szCs w:val="28"/>
        </w:rPr>
      </w:pPr>
      <w:r w:rsidRPr="006570D1">
        <w:rPr>
          <w:rFonts w:eastAsia="Calibri" w:cs="Arial"/>
          <w:sz w:val="28"/>
          <w:szCs w:val="28"/>
        </w:rPr>
        <w:t>Kate Seager</w:t>
      </w:r>
      <w:bookmarkStart w:id="0" w:name="_GoBack"/>
      <w:bookmarkEnd w:id="0"/>
    </w:p>
    <w:sectPr w:rsidR="00165BA5" w:rsidRPr="00F3290E" w:rsidSect="008867AD">
      <w:footerReference w:type="even" r:id="rId15"/>
      <w:footerReference w:type="default" r:id="rId16"/>
      <w:pgSz w:w="11906" w:h="16838"/>
      <w:pgMar w:top="907" w:right="1191" w:bottom="180" w:left="1191" w:header="709" w:footer="709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977D7E" w14:textId="77777777" w:rsidR="00E95599" w:rsidRDefault="00E95599">
      <w:r>
        <w:separator/>
      </w:r>
    </w:p>
  </w:endnote>
  <w:endnote w:type="continuationSeparator" w:id="0">
    <w:p w14:paraId="111450C7" w14:textId="77777777" w:rsidR="00E95599" w:rsidRDefault="00E955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13DC69" w14:textId="77777777" w:rsidR="004114A1" w:rsidRDefault="004114A1" w:rsidP="0082181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FFB86B3" w14:textId="77777777" w:rsidR="004114A1" w:rsidRDefault="004114A1" w:rsidP="0082181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9CB6EC" w14:textId="77777777" w:rsidR="004114A1" w:rsidRPr="00747499" w:rsidRDefault="0093197C" w:rsidP="00534FDE">
    <w:pPr>
      <w:pStyle w:val="Footer"/>
      <w:jc w:val="center"/>
    </w:pPr>
    <w:r>
      <w:rPr>
        <w:noProof/>
        <w:lang w:eastAsia="en-GB"/>
      </w:rPr>
      <w:drawing>
        <wp:inline distT="0" distB="0" distL="0" distR="0" wp14:anchorId="24AD8C81" wp14:editId="30F3EB29">
          <wp:extent cx="711200" cy="622300"/>
          <wp:effectExtent l="0" t="0" r="0" b="0"/>
          <wp:docPr id="8" name="yui_3_10_0_1_1441894449453_474" descr="Primary Science Quality Mark Silver level">
            <a:hlinkClick xmlns:a="http://schemas.openxmlformats.org/drawingml/2006/main" r:id="rId1" tooltip="&quot;Primary Science Quality Mark Silver level&quot; t "/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ui_3_10_0_1_1441894449453_474" descr="Primary Science Quality Mark Silver level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0320"/>
                  <a:stretch>
                    <a:fillRect/>
                  </a:stretch>
                </pic:blipFill>
                <pic:spPr bwMode="auto">
                  <a:xfrm>
                    <a:off x="0" y="0"/>
                    <a:ext cx="711200" cy="622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44A44">
      <w:rPr>
        <w:noProof/>
        <w:color w:val="0000FF"/>
        <w:lang w:eastAsia="en-GB"/>
      </w:rPr>
      <w:drawing>
        <wp:inline distT="0" distB="0" distL="0" distR="0" wp14:anchorId="18914383" wp14:editId="17D7B43C">
          <wp:extent cx="1092200" cy="622300"/>
          <wp:effectExtent l="0" t="0" r="0" b="0"/>
          <wp:docPr id="7" name="yui_3_10_0_1_1441894335786_479" descr="No comments yet. Be the first!">
            <a:hlinkClick xmlns:a="http://schemas.openxmlformats.org/drawingml/2006/main" r:id="rId3" tooltip="&quot;No comments yet. Be the first!&quot; t "/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ui_3_10_0_1_1441894335786_479" descr="No comments yet. Be the first!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094"/>
                  <a:stretch>
                    <a:fillRect/>
                  </a:stretch>
                </pic:blipFill>
                <pic:spPr bwMode="auto">
                  <a:xfrm>
                    <a:off x="0" y="0"/>
                    <a:ext cx="1092200" cy="622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114A1" w:rsidRPr="006F5118">
      <w:rPr>
        <w:noProof/>
        <w:color w:val="0000FF"/>
        <w:lang w:eastAsia="en-GB"/>
      </w:rPr>
      <w:t xml:space="preserve"> </w:t>
    </w:r>
    <w:r w:rsidRPr="006F5118">
      <w:rPr>
        <w:rFonts w:ascii="Helvetica" w:hAnsi="Helvetica" w:cs="Helvetica"/>
        <w:noProof/>
        <w:color w:val="0000FF"/>
        <w:sz w:val="20"/>
        <w:bdr w:val="none" w:sz="0" w:space="0" w:color="auto" w:frame="1"/>
        <w:lang w:eastAsia="en-GB"/>
      </w:rPr>
      <w:drawing>
        <wp:inline distT="0" distB="0" distL="0" distR="0" wp14:anchorId="492A2BC0" wp14:editId="71DD494D">
          <wp:extent cx="927100" cy="673100"/>
          <wp:effectExtent l="0" t="0" r="0" b="0"/>
          <wp:docPr id="6" name="yui_3_5_1_1_1441894700696_412" descr="https://sp.yimg.com/ib/th?id=JN.rlJ4lFH6bo%2bcycrYN0uYyg&amp;pid=15.1&amp;P=0&amp;w=300&amp;h=300">
            <a:hlinkClick xmlns:a="http://schemas.openxmlformats.org/drawingml/2006/main" r:id="rId5"/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ui_3_5_1_1_1441894700696_412" descr="https://sp.yimg.com/ib/th?id=JN.rlJ4lFH6bo%2bcycrYN0uYyg&amp;pid=15.1&amp;P=0&amp;w=300&amp;h=300"/>
                  <pic:cNvPicPr>
                    <a:picLocks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7100" cy="67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5648F2" w14:textId="77777777" w:rsidR="00E95599" w:rsidRDefault="00E95599">
      <w:r>
        <w:separator/>
      </w:r>
    </w:p>
  </w:footnote>
  <w:footnote w:type="continuationSeparator" w:id="0">
    <w:p w14:paraId="38476508" w14:textId="77777777" w:rsidR="00E95599" w:rsidRDefault="00E955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0.5pt;height:10.5pt" o:bullet="t">
        <v:imagedata r:id="rId1" o:title="BD14565_"/>
      </v:shape>
    </w:pict>
  </w:numPicBullet>
  <w:abstractNum w:abstractNumId="0" w15:restartNumberingAfterBreak="0">
    <w:nsid w:val="FFFFFF1D"/>
    <w:multiLevelType w:val="multilevel"/>
    <w:tmpl w:val="887EE59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96BE5FF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F3144C"/>
    <w:multiLevelType w:val="hybridMultilevel"/>
    <w:tmpl w:val="A0F098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C13D6"/>
    <w:multiLevelType w:val="hybridMultilevel"/>
    <w:tmpl w:val="53FC67A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E795B"/>
    <w:multiLevelType w:val="multilevel"/>
    <w:tmpl w:val="3EF24306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CA1E06"/>
    <w:multiLevelType w:val="hybridMultilevel"/>
    <w:tmpl w:val="2D125A3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551B9B"/>
    <w:multiLevelType w:val="hybridMultilevel"/>
    <w:tmpl w:val="0D2E223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4E1424"/>
    <w:multiLevelType w:val="hybridMultilevel"/>
    <w:tmpl w:val="B69887CE"/>
    <w:lvl w:ilvl="0" w:tplc="28D86B14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A30B74"/>
    <w:multiLevelType w:val="hybridMultilevel"/>
    <w:tmpl w:val="3AB23838"/>
    <w:lvl w:ilvl="0" w:tplc="28D86B14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B41730"/>
    <w:multiLevelType w:val="hybridMultilevel"/>
    <w:tmpl w:val="972CDCA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853354"/>
    <w:multiLevelType w:val="hybridMultilevel"/>
    <w:tmpl w:val="04FC9C24"/>
    <w:lvl w:ilvl="0" w:tplc="08982206">
      <w:start w:val="1"/>
      <w:numFmt w:val="bullet"/>
      <w:lvlText w:val=""/>
      <w:lvlJc w:val="center"/>
      <w:pPr>
        <w:ind w:left="720" w:hanging="360"/>
      </w:pPr>
      <w:rPr>
        <w:rFonts w:ascii="Wingdings" w:hAnsi="Wingdings" w:hint="default"/>
        <w:color w:val="2E74B5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AA1899"/>
    <w:multiLevelType w:val="hybridMultilevel"/>
    <w:tmpl w:val="A56A62C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4105A3B"/>
    <w:multiLevelType w:val="hybridMultilevel"/>
    <w:tmpl w:val="B7105B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C14A96"/>
    <w:multiLevelType w:val="multilevel"/>
    <w:tmpl w:val="56964888"/>
    <w:lvl w:ilvl="0">
      <w:start w:val="1"/>
      <w:numFmt w:val="decimal"/>
      <w:lvlText w:val="%1.0"/>
      <w:lvlJc w:val="left"/>
      <w:pPr>
        <w:tabs>
          <w:tab w:val="num" w:pos="4800"/>
        </w:tabs>
        <w:ind w:left="480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5520"/>
        </w:tabs>
        <w:ind w:left="55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6480"/>
        </w:tabs>
        <w:ind w:left="64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9000"/>
        </w:tabs>
        <w:ind w:left="90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0"/>
        </w:tabs>
        <w:ind w:left="10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880"/>
        </w:tabs>
        <w:ind w:left="11880" w:hanging="1800"/>
      </w:pPr>
      <w:rPr>
        <w:rFonts w:hint="default"/>
      </w:rPr>
    </w:lvl>
  </w:abstractNum>
  <w:abstractNum w:abstractNumId="14" w15:restartNumberingAfterBreak="0">
    <w:nsid w:val="5CD056C9"/>
    <w:multiLevelType w:val="hybridMultilevel"/>
    <w:tmpl w:val="3EF24306"/>
    <w:lvl w:ilvl="0" w:tplc="A372BFD4">
      <w:start w:val="1"/>
      <w:numFmt w:val="bullet"/>
      <w:lvlText w:val=""/>
      <w:lvlPicBulletId w:val="0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  <w:sz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631C11"/>
    <w:multiLevelType w:val="hybridMultilevel"/>
    <w:tmpl w:val="EDCE7C6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164A6B"/>
    <w:multiLevelType w:val="multilevel"/>
    <w:tmpl w:val="412A3D1A"/>
    <w:lvl w:ilvl="0">
      <w:start w:val="1"/>
      <w:numFmt w:val="decimal"/>
      <w:lvlText w:val="%1.0"/>
      <w:lvlJc w:val="left"/>
      <w:pPr>
        <w:tabs>
          <w:tab w:val="num" w:pos="4740"/>
        </w:tabs>
        <w:ind w:left="4740" w:hanging="42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5460"/>
        </w:tabs>
        <w:ind w:left="546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6480"/>
        </w:tabs>
        <w:ind w:left="64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9000"/>
        </w:tabs>
        <w:ind w:left="90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0"/>
        </w:tabs>
        <w:ind w:left="10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880"/>
        </w:tabs>
        <w:ind w:left="11880" w:hanging="1800"/>
      </w:pPr>
      <w:rPr>
        <w:rFonts w:hint="default"/>
      </w:rPr>
    </w:lvl>
  </w:abstractNum>
  <w:abstractNum w:abstractNumId="17" w15:restartNumberingAfterBreak="0">
    <w:nsid w:val="789F41B8"/>
    <w:multiLevelType w:val="hybridMultilevel"/>
    <w:tmpl w:val="E29C40A8"/>
    <w:lvl w:ilvl="0" w:tplc="14D44D26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4"/>
  </w:num>
  <w:num w:numId="4">
    <w:abstractNumId w:val="4"/>
  </w:num>
  <w:num w:numId="5">
    <w:abstractNumId w:val="17"/>
  </w:num>
  <w:num w:numId="6">
    <w:abstractNumId w:val="9"/>
  </w:num>
  <w:num w:numId="7">
    <w:abstractNumId w:val="15"/>
  </w:num>
  <w:num w:numId="8">
    <w:abstractNumId w:val="7"/>
  </w:num>
  <w:num w:numId="9">
    <w:abstractNumId w:val="8"/>
  </w:num>
  <w:num w:numId="10">
    <w:abstractNumId w:val="16"/>
  </w:num>
  <w:num w:numId="11">
    <w:abstractNumId w:val="13"/>
  </w:num>
  <w:num w:numId="12">
    <w:abstractNumId w:val="1"/>
  </w:num>
  <w:num w:numId="13">
    <w:abstractNumId w:val="12"/>
  </w:num>
  <w:num w:numId="14">
    <w:abstractNumId w:val="0"/>
  </w:num>
  <w:num w:numId="15">
    <w:abstractNumId w:val="2"/>
  </w:num>
  <w:num w:numId="16">
    <w:abstractNumId w:val="11"/>
  </w:num>
  <w:num w:numId="17">
    <w:abstractNumId w:val="6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71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F71"/>
    <w:rsid w:val="00007280"/>
    <w:rsid w:val="00011418"/>
    <w:rsid w:val="00024BA3"/>
    <w:rsid w:val="0003280F"/>
    <w:rsid w:val="00036954"/>
    <w:rsid w:val="000439A9"/>
    <w:rsid w:val="00045A8C"/>
    <w:rsid w:val="00047397"/>
    <w:rsid w:val="00053C8A"/>
    <w:rsid w:val="000629F4"/>
    <w:rsid w:val="00062D89"/>
    <w:rsid w:val="0006335E"/>
    <w:rsid w:val="00072557"/>
    <w:rsid w:val="00085A8A"/>
    <w:rsid w:val="000862C8"/>
    <w:rsid w:val="000943DB"/>
    <w:rsid w:val="000A1AF2"/>
    <w:rsid w:val="000B1B23"/>
    <w:rsid w:val="000B1C53"/>
    <w:rsid w:val="000B5648"/>
    <w:rsid w:val="000C41C6"/>
    <w:rsid w:val="000E06F8"/>
    <w:rsid w:val="000F75D7"/>
    <w:rsid w:val="000F7DBE"/>
    <w:rsid w:val="00114FD2"/>
    <w:rsid w:val="00115B86"/>
    <w:rsid w:val="00116FDD"/>
    <w:rsid w:val="00117929"/>
    <w:rsid w:val="00122420"/>
    <w:rsid w:val="00123CAC"/>
    <w:rsid w:val="00134744"/>
    <w:rsid w:val="00135422"/>
    <w:rsid w:val="00140859"/>
    <w:rsid w:val="00146E6E"/>
    <w:rsid w:val="00154CEA"/>
    <w:rsid w:val="001637C9"/>
    <w:rsid w:val="00163F03"/>
    <w:rsid w:val="00165BA5"/>
    <w:rsid w:val="00166DE1"/>
    <w:rsid w:val="00174C80"/>
    <w:rsid w:val="00183BFC"/>
    <w:rsid w:val="00187CF0"/>
    <w:rsid w:val="0019037C"/>
    <w:rsid w:val="0019465A"/>
    <w:rsid w:val="001A31D1"/>
    <w:rsid w:val="001B39BB"/>
    <w:rsid w:val="001C22BB"/>
    <w:rsid w:val="001D058D"/>
    <w:rsid w:val="001D5588"/>
    <w:rsid w:val="001E1FD7"/>
    <w:rsid w:val="001F4777"/>
    <w:rsid w:val="00213946"/>
    <w:rsid w:val="00215973"/>
    <w:rsid w:val="002221B9"/>
    <w:rsid w:val="002340A3"/>
    <w:rsid w:val="00245422"/>
    <w:rsid w:val="0025239A"/>
    <w:rsid w:val="00254EE9"/>
    <w:rsid w:val="00256A5C"/>
    <w:rsid w:val="00265496"/>
    <w:rsid w:val="002670EF"/>
    <w:rsid w:val="00270BEA"/>
    <w:rsid w:val="00290912"/>
    <w:rsid w:val="00292D13"/>
    <w:rsid w:val="00297543"/>
    <w:rsid w:val="002A5935"/>
    <w:rsid w:val="002B41D6"/>
    <w:rsid w:val="002C6451"/>
    <w:rsid w:val="002D1154"/>
    <w:rsid w:val="002D4225"/>
    <w:rsid w:val="002E1143"/>
    <w:rsid w:val="002E475B"/>
    <w:rsid w:val="002E4FBE"/>
    <w:rsid w:val="00307325"/>
    <w:rsid w:val="003122AC"/>
    <w:rsid w:val="0033070B"/>
    <w:rsid w:val="00343F71"/>
    <w:rsid w:val="00350018"/>
    <w:rsid w:val="0035291D"/>
    <w:rsid w:val="003565EF"/>
    <w:rsid w:val="00360491"/>
    <w:rsid w:val="003724BE"/>
    <w:rsid w:val="00374E5E"/>
    <w:rsid w:val="00376F78"/>
    <w:rsid w:val="00377D5A"/>
    <w:rsid w:val="003802E5"/>
    <w:rsid w:val="00395F15"/>
    <w:rsid w:val="003A1AFB"/>
    <w:rsid w:val="003A6767"/>
    <w:rsid w:val="003C3EC4"/>
    <w:rsid w:val="003C57E9"/>
    <w:rsid w:val="003C6DDF"/>
    <w:rsid w:val="003C7DAB"/>
    <w:rsid w:val="003D1F30"/>
    <w:rsid w:val="003D5E2E"/>
    <w:rsid w:val="003E02A4"/>
    <w:rsid w:val="003E3D66"/>
    <w:rsid w:val="003E554F"/>
    <w:rsid w:val="003E619C"/>
    <w:rsid w:val="003E7C8B"/>
    <w:rsid w:val="003F1A37"/>
    <w:rsid w:val="004114A1"/>
    <w:rsid w:val="00416837"/>
    <w:rsid w:val="00456788"/>
    <w:rsid w:val="00465450"/>
    <w:rsid w:val="0047061A"/>
    <w:rsid w:val="004759F1"/>
    <w:rsid w:val="00476B2E"/>
    <w:rsid w:val="0048698C"/>
    <w:rsid w:val="004A3935"/>
    <w:rsid w:val="004A7588"/>
    <w:rsid w:val="004B531A"/>
    <w:rsid w:val="004C11F2"/>
    <w:rsid w:val="004D0DCB"/>
    <w:rsid w:val="004D207E"/>
    <w:rsid w:val="004E2BFF"/>
    <w:rsid w:val="004E345D"/>
    <w:rsid w:val="004E62FE"/>
    <w:rsid w:val="00504118"/>
    <w:rsid w:val="00504E43"/>
    <w:rsid w:val="00511685"/>
    <w:rsid w:val="00514635"/>
    <w:rsid w:val="005245F4"/>
    <w:rsid w:val="00524BC0"/>
    <w:rsid w:val="00534FDE"/>
    <w:rsid w:val="00535933"/>
    <w:rsid w:val="005428EC"/>
    <w:rsid w:val="00543453"/>
    <w:rsid w:val="00546F3A"/>
    <w:rsid w:val="00554C6E"/>
    <w:rsid w:val="00556434"/>
    <w:rsid w:val="00565465"/>
    <w:rsid w:val="00566C51"/>
    <w:rsid w:val="0056740C"/>
    <w:rsid w:val="005839F4"/>
    <w:rsid w:val="0058486D"/>
    <w:rsid w:val="00590656"/>
    <w:rsid w:val="005B27BE"/>
    <w:rsid w:val="005C0D98"/>
    <w:rsid w:val="005D07D0"/>
    <w:rsid w:val="005F1EC0"/>
    <w:rsid w:val="005F522A"/>
    <w:rsid w:val="00600710"/>
    <w:rsid w:val="00616135"/>
    <w:rsid w:val="00620425"/>
    <w:rsid w:val="006213AC"/>
    <w:rsid w:val="00630945"/>
    <w:rsid w:val="00630DF2"/>
    <w:rsid w:val="00633BF5"/>
    <w:rsid w:val="00640A47"/>
    <w:rsid w:val="00641888"/>
    <w:rsid w:val="00645DF9"/>
    <w:rsid w:val="006512D0"/>
    <w:rsid w:val="006569BF"/>
    <w:rsid w:val="006570D1"/>
    <w:rsid w:val="00670012"/>
    <w:rsid w:val="0067047A"/>
    <w:rsid w:val="006756CA"/>
    <w:rsid w:val="00675B4C"/>
    <w:rsid w:val="006818CF"/>
    <w:rsid w:val="00683409"/>
    <w:rsid w:val="00683C37"/>
    <w:rsid w:val="00685014"/>
    <w:rsid w:val="006918AA"/>
    <w:rsid w:val="006A02EF"/>
    <w:rsid w:val="006A2093"/>
    <w:rsid w:val="006C2ACC"/>
    <w:rsid w:val="006C37CB"/>
    <w:rsid w:val="006C39E7"/>
    <w:rsid w:val="006D3ABF"/>
    <w:rsid w:val="006E1E0F"/>
    <w:rsid w:val="006E52C8"/>
    <w:rsid w:val="006E79F9"/>
    <w:rsid w:val="006F175A"/>
    <w:rsid w:val="006F5118"/>
    <w:rsid w:val="006F65B4"/>
    <w:rsid w:val="00734B67"/>
    <w:rsid w:val="00741AAD"/>
    <w:rsid w:val="00744A44"/>
    <w:rsid w:val="00747499"/>
    <w:rsid w:val="00756C38"/>
    <w:rsid w:val="00762C3C"/>
    <w:rsid w:val="007651D6"/>
    <w:rsid w:val="0078206A"/>
    <w:rsid w:val="00785F9B"/>
    <w:rsid w:val="00793695"/>
    <w:rsid w:val="00796ED5"/>
    <w:rsid w:val="007A630F"/>
    <w:rsid w:val="007B208D"/>
    <w:rsid w:val="007B4043"/>
    <w:rsid w:val="007D5D7D"/>
    <w:rsid w:val="007D6472"/>
    <w:rsid w:val="007D7CC8"/>
    <w:rsid w:val="007E640C"/>
    <w:rsid w:val="007E6AF7"/>
    <w:rsid w:val="00803692"/>
    <w:rsid w:val="008154A4"/>
    <w:rsid w:val="0082181A"/>
    <w:rsid w:val="0082748F"/>
    <w:rsid w:val="00836F7D"/>
    <w:rsid w:val="00840557"/>
    <w:rsid w:val="008472A4"/>
    <w:rsid w:val="00850A92"/>
    <w:rsid w:val="00851B16"/>
    <w:rsid w:val="00867CBD"/>
    <w:rsid w:val="00882B99"/>
    <w:rsid w:val="00883EEA"/>
    <w:rsid w:val="008867AD"/>
    <w:rsid w:val="00895427"/>
    <w:rsid w:val="008A224C"/>
    <w:rsid w:val="008A5C17"/>
    <w:rsid w:val="008A7D1B"/>
    <w:rsid w:val="008B13D1"/>
    <w:rsid w:val="008C16CD"/>
    <w:rsid w:val="008C19B6"/>
    <w:rsid w:val="008C5010"/>
    <w:rsid w:val="008C64A4"/>
    <w:rsid w:val="008E5F30"/>
    <w:rsid w:val="008F7EA6"/>
    <w:rsid w:val="00911080"/>
    <w:rsid w:val="0091403F"/>
    <w:rsid w:val="0091562C"/>
    <w:rsid w:val="00917F28"/>
    <w:rsid w:val="0092232D"/>
    <w:rsid w:val="0093197C"/>
    <w:rsid w:val="009336A5"/>
    <w:rsid w:val="00937075"/>
    <w:rsid w:val="00957033"/>
    <w:rsid w:val="00957D88"/>
    <w:rsid w:val="00960B78"/>
    <w:rsid w:val="00960C65"/>
    <w:rsid w:val="009639C5"/>
    <w:rsid w:val="00965F80"/>
    <w:rsid w:val="00966419"/>
    <w:rsid w:val="009702A4"/>
    <w:rsid w:val="00971CB4"/>
    <w:rsid w:val="0097506C"/>
    <w:rsid w:val="0097664D"/>
    <w:rsid w:val="009837DB"/>
    <w:rsid w:val="009917DC"/>
    <w:rsid w:val="009B31F9"/>
    <w:rsid w:val="009B3B44"/>
    <w:rsid w:val="009B794F"/>
    <w:rsid w:val="009C116C"/>
    <w:rsid w:val="009C3EFF"/>
    <w:rsid w:val="009E0CF4"/>
    <w:rsid w:val="009F107C"/>
    <w:rsid w:val="009F657F"/>
    <w:rsid w:val="00A013CA"/>
    <w:rsid w:val="00A03525"/>
    <w:rsid w:val="00A049FA"/>
    <w:rsid w:val="00A061F2"/>
    <w:rsid w:val="00A1010C"/>
    <w:rsid w:val="00A25B46"/>
    <w:rsid w:val="00A32444"/>
    <w:rsid w:val="00A3769C"/>
    <w:rsid w:val="00A41DA3"/>
    <w:rsid w:val="00A476E9"/>
    <w:rsid w:val="00A47E64"/>
    <w:rsid w:val="00A519E1"/>
    <w:rsid w:val="00A52E98"/>
    <w:rsid w:val="00A60992"/>
    <w:rsid w:val="00A625DE"/>
    <w:rsid w:val="00A76B48"/>
    <w:rsid w:val="00A773F8"/>
    <w:rsid w:val="00AA37E6"/>
    <w:rsid w:val="00AB623A"/>
    <w:rsid w:val="00AB733E"/>
    <w:rsid w:val="00AC643D"/>
    <w:rsid w:val="00AC763C"/>
    <w:rsid w:val="00AE640A"/>
    <w:rsid w:val="00AE73B3"/>
    <w:rsid w:val="00AE7C18"/>
    <w:rsid w:val="00AF29EE"/>
    <w:rsid w:val="00AF3842"/>
    <w:rsid w:val="00AF69F1"/>
    <w:rsid w:val="00B018D8"/>
    <w:rsid w:val="00B02F01"/>
    <w:rsid w:val="00B11335"/>
    <w:rsid w:val="00B223CF"/>
    <w:rsid w:val="00B267ED"/>
    <w:rsid w:val="00B32983"/>
    <w:rsid w:val="00B34121"/>
    <w:rsid w:val="00B400E1"/>
    <w:rsid w:val="00B4289A"/>
    <w:rsid w:val="00B42ABF"/>
    <w:rsid w:val="00B43842"/>
    <w:rsid w:val="00B46482"/>
    <w:rsid w:val="00B47F80"/>
    <w:rsid w:val="00B536D0"/>
    <w:rsid w:val="00B641CF"/>
    <w:rsid w:val="00B751D4"/>
    <w:rsid w:val="00B75228"/>
    <w:rsid w:val="00B817BB"/>
    <w:rsid w:val="00B85933"/>
    <w:rsid w:val="00B91E83"/>
    <w:rsid w:val="00BA4D7A"/>
    <w:rsid w:val="00BB67A1"/>
    <w:rsid w:val="00BB78E0"/>
    <w:rsid w:val="00BC0981"/>
    <w:rsid w:val="00BE18DC"/>
    <w:rsid w:val="00BE4A8F"/>
    <w:rsid w:val="00BE4BA3"/>
    <w:rsid w:val="00BF0639"/>
    <w:rsid w:val="00BF1BC8"/>
    <w:rsid w:val="00C040B2"/>
    <w:rsid w:val="00C0526D"/>
    <w:rsid w:val="00C06705"/>
    <w:rsid w:val="00C16FBB"/>
    <w:rsid w:val="00C17D01"/>
    <w:rsid w:val="00C22FA0"/>
    <w:rsid w:val="00C55B6B"/>
    <w:rsid w:val="00C661D4"/>
    <w:rsid w:val="00C720D4"/>
    <w:rsid w:val="00C86E4E"/>
    <w:rsid w:val="00C90A46"/>
    <w:rsid w:val="00C90D83"/>
    <w:rsid w:val="00C958A1"/>
    <w:rsid w:val="00CB166D"/>
    <w:rsid w:val="00CB1C8F"/>
    <w:rsid w:val="00CB4072"/>
    <w:rsid w:val="00CB7A35"/>
    <w:rsid w:val="00CC1ACD"/>
    <w:rsid w:val="00CC6DAA"/>
    <w:rsid w:val="00CD0785"/>
    <w:rsid w:val="00CE2A06"/>
    <w:rsid w:val="00CE2D7E"/>
    <w:rsid w:val="00D022AB"/>
    <w:rsid w:val="00D04CCB"/>
    <w:rsid w:val="00D0535D"/>
    <w:rsid w:val="00D05363"/>
    <w:rsid w:val="00D066D5"/>
    <w:rsid w:val="00D13125"/>
    <w:rsid w:val="00D13886"/>
    <w:rsid w:val="00D14759"/>
    <w:rsid w:val="00D304ED"/>
    <w:rsid w:val="00D33B39"/>
    <w:rsid w:val="00D3520F"/>
    <w:rsid w:val="00D40805"/>
    <w:rsid w:val="00D436D3"/>
    <w:rsid w:val="00D43C49"/>
    <w:rsid w:val="00D50765"/>
    <w:rsid w:val="00D5206B"/>
    <w:rsid w:val="00D815BB"/>
    <w:rsid w:val="00DB08D1"/>
    <w:rsid w:val="00DB3B07"/>
    <w:rsid w:val="00DB7CBD"/>
    <w:rsid w:val="00DC2621"/>
    <w:rsid w:val="00DD157D"/>
    <w:rsid w:val="00DD1E28"/>
    <w:rsid w:val="00DD2AB9"/>
    <w:rsid w:val="00E0005A"/>
    <w:rsid w:val="00E00825"/>
    <w:rsid w:val="00E014A6"/>
    <w:rsid w:val="00E04619"/>
    <w:rsid w:val="00E07CE7"/>
    <w:rsid w:val="00E11597"/>
    <w:rsid w:val="00E12BD6"/>
    <w:rsid w:val="00E12FC7"/>
    <w:rsid w:val="00E223AC"/>
    <w:rsid w:val="00E246F4"/>
    <w:rsid w:val="00E25DDA"/>
    <w:rsid w:val="00E46BFE"/>
    <w:rsid w:val="00E55EF4"/>
    <w:rsid w:val="00E67FF6"/>
    <w:rsid w:val="00E71989"/>
    <w:rsid w:val="00E7212F"/>
    <w:rsid w:val="00E753F7"/>
    <w:rsid w:val="00E75CB4"/>
    <w:rsid w:val="00E8481D"/>
    <w:rsid w:val="00E93EE3"/>
    <w:rsid w:val="00E95599"/>
    <w:rsid w:val="00E97630"/>
    <w:rsid w:val="00EB0018"/>
    <w:rsid w:val="00EB428B"/>
    <w:rsid w:val="00EE5F00"/>
    <w:rsid w:val="00EE72E2"/>
    <w:rsid w:val="00EE7920"/>
    <w:rsid w:val="00F131CF"/>
    <w:rsid w:val="00F17D8B"/>
    <w:rsid w:val="00F3290E"/>
    <w:rsid w:val="00F32F6A"/>
    <w:rsid w:val="00F4195B"/>
    <w:rsid w:val="00F55908"/>
    <w:rsid w:val="00F575BD"/>
    <w:rsid w:val="00F61C9E"/>
    <w:rsid w:val="00F65A2E"/>
    <w:rsid w:val="00F66A74"/>
    <w:rsid w:val="00F76514"/>
    <w:rsid w:val="00F8614C"/>
    <w:rsid w:val="00F90F84"/>
    <w:rsid w:val="00F93E90"/>
    <w:rsid w:val="00F94404"/>
    <w:rsid w:val="00F966A2"/>
    <w:rsid w:val="00FA598B"/>
    <w:rsid w:val="00FB07D8"/>
    <w:rsid w:val="00FB5687"/>
    <w:rsid w:val="00FB5D8A"/>
    <w:rsid w:val="00FB6D82"/>
    <w:rsid w:val="00FD148B"/>
    <w:rsid w:val="00FD2B85"/>
    <w:rsid w:val="00FE546A"/>
    <w:rsid w:val="00FE7969"/>
    <w:rsid w:val="00FF7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748EFFD"/>
  <w15:chartTrackingRefBased/>
  <w15:docId w15:val="{EF329233-DE8C-9040-8C0C-3A13C7506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4A44"/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Normal"/>
    <w:link w:val="Heading1Char1"/>
    <w:autoRedefine/>
    <w:qFormat/>
    <w:rsid w:val="00C0526D"/>
    <w:pPr>
      <w:keepNext/>
      <w:pBdr>
        <w:left w:val="single" w:sz="4" w:space="4" w:color="000080"/>
        <w:bottom w:val="single" w:sz="4" w:space="4" w:color="000080"/>
      </w:pBdr>
      <w:spacing w:before="240" w:after="60"/>
      <w:outlineLvl w:val="0"/>
    </w:pPr>
    <w:rPr>
      <w:rFonts w:ascii="Century Gothic" w:hAnsi="Century Gothic" w:cs="Arial"/>
      <w:b/>
      <w:bCs/>
      <w:color w:val="000080"/>
      <w:kern w:val="32"/>
      <w:sz w:val="32"/>
      <w:szCs w:val="32"/>
      <w:lang w:val="en-US"/>
    </w:rPr>
  </w:style>
  <w:style w:type="paragraph" w:styleId="Heading2">
    <w:name w:val="heading 2"/>
    <w:basedOn w:val="Normal"/>
    <w:next w:val="Normal"/>
    <w:autoRedefine/>
    <w:qFormat/>
    <w:rsid w:val="008C16CD"/>
    <w:pPr>
      <w:keepNext/>
      <w:pBdr>
        <w:bottom w:val="single" w:sz="4" w:space="3" w:color="000080"/>
      </w:pBdr>
      <w:spacing w:before="240" w:after="60"/>
      <w:outlineLvl w:val="1"/>
    </w:pPr>
    <w:rPr>
      <w:rFonts w:ascii="Century Gothic" w:hAnsi="Century Gothic" w:cs="Arial"/>
      <w:b/>
      <w:bCs/>
      <w:iCs/>
      <w:color w:val="00008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cs="Arial"/>
      <w:sz w:val="24"/>
      <w:szCs w:val="24"/>
    </w:rPr>
  </w:style>
  <w:style w:type="paragraph" w:customStyle="1" w:styleId="Style2">
    <w:name w:val="Style2"/>
    <w:basedOn w:val="Normal"/>
    <w:autoRedefine/>
    <w:rsid w:val="00D43C49"/>
    <w:rPr>
      <w:lang w:eastAsia="en-GB"/>
    </w:rPr>
  </w:style>
  <w:style w:type="paragraph" w:styleId="Footer">
    <w:name w:val="footer"/>
    <w:basedOn w:val="Normal"/>
    <w:link w:val="FooterChar"/>
    <w:uiPriority w:val="99"/>
    <w:rsid w:val="00BA4D7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BA4D7A"/>
  </w:style>
  <w:style w:type="character" w:styleId="Hyperlink">
    <w:name w:val="Hyperlink"/>
    <w:rsid w:val="00E46BFE"/>
    <w:rPr>
      <w:color w:val="0000FF"/>
      <w:u w:val="single"/>
    </w:rPr>
  </w:style>
  <w:style w:type="character" w:customStyle="1" w:styleId="Heading1Char1">
    <w:name w:val="Heading 1 Char1"/>
    <w:link w:val="Heading1"/>
    <w:rsid w:val="00C0526D"/>
    <w:rPr>
      <w:rFonts w:ascii="Century Gothic" w:hAnsi="Century Gothic" w:cs="Arial"/>
      <w:b/>
      <w:bCs/>
      <w:color w:val="000080"/>
      <w:kern w:val="32"/>
      <w:sz w:val="32"/>
      <w:szCs w:val="32"/>
      <w:lang w:val="en-US" w:eastAsia="en-US" w:bidi="ar-SA"/>
    </w:rPr>
  </w:style>
  <w:style w:type="paragraph" w:styleId="Header">
    <w:name w:val="header"/>
    <w:basedOn w:val="Normal"/>
    <w:rsid w:val="0082181A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053C8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D147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rsid w:val="00E55EF4"/>
    <w:rPr>
      <w:rFonts w:ascii="Century Gothic" w:hAnsi="Century Gothic" w:cs="Arial"/>
      <w:b/>
      <w:bCs/>
      <w:color w:val="000080"/>
      <w:kern w:val="32"/>
      <w:sz w:val="32"/>
      <w:szCs w:val="32"/>
      <w:lang w:val="en-US" w:eastAsia="en-US" w:bidi="ar-SA"/>
    </w:rPr>
  </w:style>
  <w:style w:type="character" w:styleId="FollowedHyperlink">
    <w:name w:val="FollowedHyperlink"/>
    <w:rsid w:val="00AA37E6"/>
    <w:rPr>
      <w:color w:val="800080"/>
      <w:u w:val="single"/>
    </w:rPr>
  </w:style>
  <w:style w:type="paragraph" w:styleId="ListBullet">
    <w:name w:val="List Bullet"/>
    <w:basedOn w:val="Normal"/>
    <w:rsid w:val="00543453"/>
    <w:pPr>
      <w:numPr>
        <w:numId w:val="12"/>
      </w:numPr>
      <w:contextualSpacing/>
    </w:pPr>
  </w:style>
  <w:style w:type="character" w:customStyle="1" w:styleId="FooterChar">
    <w:name w:val="Footer Char"/>
    <w:link w:val="Footer"/>
    <w:uiPriority w:val="99"/>
    <w:rsid w:val="00744A44"/>
    <w:rPr>
      <w:rFonts w:ascii="Arial" w:hAnsi="Arial"/>
      <w:sz w:val="22"/>
      <w:lang w:eastAsia="en-US"/>
    </w:rPr>
  </w:style>
  <w:style w:type="paragraph" w:customStyle="1" w:styleId="xmsonormal">
    <w:name w:val="x_msonormal"/>
    <w:basedOn w:val="Normal"/>
    <w:rsid w:val="002D4225"/>
    <w:pPr>
      <w:spacing w:before="100" w:beforeAutospacing="1" w:after="100" w:afterAutospacing="1"/>
    </w:pPr>
    <w:rPr>
      <w:rFonts w:ascii="Times" w:hAnsi="Times"/>
      <w:sz w:val="20"/>
    </w:rPr>
  </w:style>
  <w:style w:type="character" w:customStyle="1" w:styleId="apple-converted-space">
    <w:name w:val="apple-converted-space"/>
    <w:rsid w:val="002D4225"/>
  </w:style>
  <w:style w:type="character" w:styleId="Emphasis">
    <w:name w:val="Emphasis"/>
    <w:qFormat/>
    <w:rsid w:val="002D4225"/>
    <w:rPr>
      <w:i/>
      <w:iCs/>
    </w:rPr>
  </w:style>
  <w:style w:type="paragraph" w:styleId="NormalWeb">
    <w:name w:val="Normal (Web)"/>
    <w:basedOn w:val="Normal"/>
    <w:uiPriority w:val="99"/>
    <w:unhideWhenUsed/>
    <w:rsid w:val="000A1AF2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E8481D"/>
    <w:pPr>
      <w:spacing w:after="200" w:line="276" w:lineRule="auto"/>
      <w:ind w:left="720"/>
      <w:contextualSpacing/>
    </w:pPr>
    <w:rPr>
      <w:rFonts w:ascii="Calibri Light" w:eastAsiaTheme="minorHAnsi" w:hAnsi="Calibri Light" w:cstheme="minorBid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00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8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1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8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2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44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346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27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208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019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856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845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627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584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2759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77471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80145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6164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70459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37980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56267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26969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5684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37595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2937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554798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331140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51204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lache.cheshire.sch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ache.cheshire.sch.uk" TargetMode="External"/><Relationship Id="rId14" Type="http://schemas.openxmlformats.org/officeDocument/2006/relationships/image" Target="media/image6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uk.images.search.yahoo.com/images/view;_ylt=A9mSs3G.j_FVpIgA_O5LBQx.;_ylu=X3oDMTE0Yzd2aWtyBGNvbG8DaXIyBHBvcwMxBHZ0aWQDVklQVUszMV8xBHNlYwNzYw--?p=lotter+funding+logo&amp;back=https://uk.search.yahoo.com/search?p%3Dlotter%2Bfunding%2Blogo%26ei%3DUTF-8&amp;no=1&amp;fr=%26fr%3Dyfp-t-903&amp;h=93&amp;w=125&amp;imgurl=www.twovalleysradio.co.uk/wp-content/uploads/2010/02/big-lottery-logo.jpg&amp;rurl=http://www.twovalleysradio.co.uk/about/funding/attachment/big-lottery-logo/&amp;size=436KB&amp;name=No+comments+yet.+Be+the+first!&amp;oid=d992b371f67a46f28300000000e0d7a3&amp;tt=No+comments+yet.+Be+the+first!&amp;sigr=12bkqs899&amp;sigi=129kcbt02&amp;sigb=12180u35o&amp;sign=10ut72akq&amp;sigt=10ut72akq" TargetMode="External"/><Relationship Id="rId2" Type="http://schemas.openxmlformats.org/officeDocument/2006/relationships/image" Target="media/image7.jpeg"/><Relationship Id="rId1" Type="http://schemas.openxmlformats.org/officeDocument/2006/relationships/hyperlink" Target="https://uk.images.search.yahoo.com/images/view;_ylt=A9mSs2cvkPFVY3oAcGlLBQx.;_ylu=X3oDMTE0Yzd2aWtyBGNvbG8DaXIyBHBvcwMxBHZ0aWQDVklQVUszMV8xBHNlYwNzYw--?p=silver+science+award+logo&amp;back=https://uk.search.yahoo.com/search?p%3Dsilver%2Bscience%2Baward%2Blogo%26ei%3DUTF-8&amp;no=1&amp;fr=%26fr%3Dyfp-t-903&amp;h=98&amp;w=93&amp;imgurl=www.schooljotter.com/imagefolders/parceglosps/awards/Primary_Science_Silver_Award_2013-2016.jpg&amp;rurl=http://www.schooljotter.com/showpage.php?id%3D123573&amp;size=58KB&amp;name=Primary+Science+Quality+Mark+Silver+level&amp;oid=d992b3672ef744cebf000000008f55c3&amp;tt=Primary+Science+Quality+Mark+Silver+level&amp;sigr=11it9q4jl&amp;sigi=12v6flm8v&amp;sigb=127c2nrln&amp;sign=119u2dans&amp;sigt=119u2dans" TargetMode="External"/><Relationship Id="rId6" Type="http://schemas.openxmlformats.org/officeDocument/2006/relationships/image" Target="media/image9.jpeg"/><Relationship Id="rId5" Type="http://schemas.openxmlformats.org/officeDocument/2006/relationships/hyperlink" Target="https://uk.images.search.yahoo.com/images/view;_ylt=A2KLj9EskfFVxBkAVj9NBQx.;_ylu=X3oDMTIyMWc4dDBnBHNlYwNzcgRzbGsDaW1nBG9pZAMwZmVlOTBlMTFjMWExZDEwZTNhYWMzNDdmNTgyMzdiYQRncG9zAzIEaXQDYmluZw--?.origin=&amp;back=https://uk.images.search.yahoo.com/search/images?p%3Dinclusion%2Bquality%2Bmark%26n%3D60%26ei%3DUTF-8%26fr%3Dyfp-t-903%26fr2%3Dsb-top-uk.images.search.yahoo.com%26tab%3Dorganic%26ri%3D2&amp;w=1023&amp;h=743&amp;imgurl=www.whitleylodgeschool.org.uk/Applications/Repository/ui/Cdsm.Repository.UI/Files/GetFile.ashx?fileId%3D94b807a7-4f6b-4b68-ae52-46550e84d013&amp;rurl=http://www.whitleylodgeschool.org.uk/section/article/Default.aspx?ArticleId%3D1009474&amp;size=49.4KB&amp;name=We+were+first+awarded+the+%3cb%3eInclusion+Quality+Mark%3c/b%3e+(IQM)+in+June+2007+...&amp;p=inclusion+quality+mark&amp;oid=0fee90e11c1a1d10e3aac347f58237ba&amp;fr2=sb-top-uk.images.search.yahoo.com&amp;fr=yfp-t-903&amp;tt=We+were+first+awarded+the+%3cb%3eInclusion+Quality+Mark%3c/b%3e+(IQM)+in+June+2007+...&amp;b=0&amp;ni=240&amp;no=2&amp;ts=&amp;tab=organic&amp;sigr=12j3sqtrt&amp;sigb=14rqi2faa&amp;sigi=14ac1l0o2&amp;sigt=12ehode85&amp;sign=12ehode85&amp;.crumb=wIsJlDy/vcF&amp;fr=yfp-t-903&amp;fr2=sb-top-uk.images.search.yahoo.com" TargetMode="External"/><Relationship Id="rId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ca8753166\Local%20Settings\Temporary%20Internet%20Files\OLK1D7\Tilston%20School%20Letterhead%20Template%20-%20June%2009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24A355-CF14-4566-9154-631F251BC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Tilston School Letterhead Template - June 09</Template>
  <TotalTime>0</TotalTime>
  <Pages>1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Tilston Parochial C of E Primary School</vt:lpstr>
    </vt:vector>
  </TitlesOfParts>
  <Company>Xpert Business Services</Company>
  <LinksUpToDate>false</LinksUpToDate>
  <CharactersWithSpaces>1034</CharactersWithSpaces>
  <SharedDoc>false</SharedDoc>
  <HLinks>
    <vt:vector size="168" baseType="variant">
      <vt:variant>
        <vt:i4>8192056</vt:i4>
      </vt:variant>
      <vt:variant>
        <vt:i4>72</vt:i4>
      </vt:variant>
      <vt:variant>
        <vt:i4>0</vt:i4>
      </vt:variant>
      <vt:variant>
        <vt:i4>5</vt:i4>
      </vt:variant>
      <vt:variant>
        <vt:lpwstr>https://uk.images.search.yahoo.com/images/view;_ylt=A2KLj9EskfFVxBkAVj9NBQx.;_ylu=X3oDMTIyMWc4dDBnBHNlYwNzcgRzbGsDaW1nBG9pZAMwZmVlOTBlMTFjMWExZDEwZTNhYWMzNDdmNTgyMzdiYQRncG9zAzIEaXQDYmluZw--?.origin=&amp;back=https://uk.images.search.yahoo.com/search/images?p%3Dinclusion%2Bquality%2Bmark%26n%3D60%26ei%3DUTF-8%26fr%3Dyfp-t-903%26fr2%3Dsb-top-uk.images.search.yahoo.com%26tab%3Dorganic%26ri%3D2&amp;w=1023&amp;h=743&amp;imgurl=www.whitleylodgeschool.org.uk/Applications/Repository/ui/Cdsm.Repository.UI/Files/GetFile.ashx?fileId%3D94b807a7-4f6b-4b68-ae52-46550e84d013&amp;rurl=http://www.whitleylodgeschool.org.uk/section/article/Default.aspx?ArticleId%3D1009474&amp;size=49.4KB&amp;name=We+were+first+awarded+the+&lt;b&gt;Inclusion+Quality+Mark&lt;/b&gt;+(IQM)+in+June+2007+...&amp;p=inclusion+quality+mark&amp;oid=0fee90e11c1a1d10e3aac347f58237ba&amp;fr2=sb-top-uk.images.search.yahoo.com&amp;fr=yfp-t-903&amp;tt=We+were+first+awarded+the+&lt;b&gt;Inclusion+Quality+Mark&lt;/b&gt;+(IQM)+in+June+2007+...&amp;b=0&amp;ni=240&amp;no=2&amp;ts=&amp;tab=organic&amp;sigr=12j3sqtrt&amp;sigb=14rqi2faa&amp;sigi=14ac1l0o2&amp;sigt=12ehode85&amp;sign=12ehode85&amp;.crumb=wIsJlDy/vcF&amp;fr=yfp-t-903&amp;fr2=sb-top-uk.images.search.yahoo.com</vt:lpwstr>
      </vt:variant>
      <vt:variant>
        <vt:lpwstr/>
      </vt:variant>
      <vt:variant>
        <vt:i4>8192056</vt:i4>
      </vt:variant>
      <vt:variant>
        <vt:i4>70</vt:i4>
      </vt:variant>
      <vt:variant>
        <vt:i4>0</vt:i4>
      </vt:variant>
      <vt:variant>
        <vt:i4>5</vt:i4>
      </vt:variant>
      <vt:variant>
        <vt:lpwstr>https://uk.images.search.yahoo.com/images/view;_ylt=A2KLj9EskfFVxBkAVj9NBQx.;_ylu=X3oDMTIyMWc4dDBnBHNlYwNzcgRzbGsDaW1nBG9pZAMwZmVlOTBlMTFjMWExZDEwZTNhYWMzNDdmNTgyMzdiYQRncG9zAzIEaXQDYmluZw--?.origin=&amp;back=https://uk.images.search.yahoo.com/search/images?p%3Dinclusion%2Bquality%2Bmark%26n%3D60%26ei%3DUTF-8%26fr%3Dyfp-t-903%26fr2%3Dsb-top-uk.images.search.yahoo.com%26tab%3Dorganic%26ri%3D2&amp;w=1023&amp;h=743&amp;imgurl=www.whitleylodgeschool.org.uk/Applications/Repository/ui/Cdsm.Repository.UI/Files/GetFile.ashx?fileId%3D94b807a7-4f6b-4b68-ae52-46550e84d013&amp;rurl=http://www.whitleylodgeschool.org.uk/section/article/Default.aspx?ArticleId%3D1009474&amp;size=49.4KB&amp;name=We+were+first+awarded+the+&lt;b&gt;Inclusion+Quality+Mark&lt;/b&gt;+(IQM)+in+June+2007+...&amp;p=inclusion+quality+mark&amp;oid=0fee90e11c1a1d10e3aac347f58237ba&amp;fr2=sb-top-uk.images.search.yahoo.com&amp;fr=yfp-t-903&amp;tt=We+were+first+awarded+the+&lt;b&gt;Inclusion+Quality+Mark&lt;/b&gt;+(IQM)+in+June+2007+...&amp;b=0&amp;ni=240&amp;no=2&amp;ts=&amp;tab=organic&amp;sigr=12j3sqtrt&amp;sigb=14rqi2faa&amp;sigi=14ac1l0o2&amp;sigt=12ehode85&amp;sign=12ehode85&amp;.crumb=wIsJlDy/vcF&amp;fr=yfp-t-903&amp;fr2=sb-top-uk.images.search.yahoo.com</vt:lpwstr>
      </vt:variant>
      <vt:variant>
        <vt:lpwstr/>
      </vt:variant>
      <vt:variant>
        <vt:i4>8192056</vt:i4>
      </vt:variant>
      <vt:variant>
        <vt:i4>68</vt:i4>
      </vt:variant>
      <vt:variant>
        <vt:i4>0</vt:i4>
      </vt:variant>
      <vt:variant>
        <vt:i4>5</vt:i4>
      </vt:variant>
      <vt:variant>
        <vt:lpwstr>https://uk.images.search.yahoo.com/images/view;_ylt=A2KLj9EskfFVxBkAVj9NBQx.;_ylu=X3oDMTIyMWc4dDBnBHNlYwNzcgRzbGsDaW1nBG9pZAMwZmVlOTBlMTFjMWExZDEwZTNhYWMzNDdmNTgyMzdiYQRncG9zAzIEaXQDYmluZw--?.origin=&amp;back=https://uk.images.search.yahoo.com/search/images?p%3Dinclusion%2Bquality%2Bmark%26n%3D60%26ei%3DUTF-8%26fr%3Dyfp-t-903%26fr2%3Dsb-top-uk.images.search.yahoo.com%26tab%3Dorganic%26ri%3D2&amp;w=1023&amp;h=743&amp;imgurl=www.whitleylodgeschool.org.uk/Applications/Repository/ui/Cdsm.Repository.UI/Files/GetFile.ashx?fileId%3D94b807a7-4f6b-4b68-ae52-46550e84d013&amp;rurl=http://www.whitleylodgeschool.org.uk/section/article/Default.aspx?ArticleId%3D1009474&amp;size=49.4KB&amp;name=We+were+first+awarded+the+&lt;b&gt;Inclusion+Quality+Mark&lt;/b&gt;+(IQM)+in+June+2007+...&amp;p=inclusion+quality+mark&amp;oid=0fee90e11c1a1d10e3aac347f58237ba&amp;fr2=sb-top-uk.images.search.yahoo.com&amp;fr=yfp-t-903&amp;tt=We+were+first+awarded+the+&lt;b&gt;Inclusion+Quality+Mark&lt;/b&gt;+(IQM)+in+June+2007+...&amp;b=0&amp;ni=240&amp;no=2&amp;ts=&amp;tab=organic&amp;sigr=12j3sqtrt&amp;sigb=14rqi2faa&amp;sigi=14ac1l0o2&amp;sigt=12ehode85&amp;sign=12ehode85&amp;.crumb=wIsJlDy/vcF&amp;fr=yfp-t-903&amp;fr2=sb-top-uk.images.search.yahoo.com</vt:lpwstr>
      </vt:variant>
      <vt:variant>
        <vt:lpwstr/>
      </vt:variant>
      <vt:variant>
        <vt:i4>8192056</vt:i4>
      </vt:variant>
      <vt:variant>
        <vt:i4>66</vt:i4>
      </vt:variant>
      <vt:variant>
        <vt:i4>0</vt:i4>
      </vt:variant>
      <vt:variant>
        <vt:i4>5</vt:i4>
      </vt:variant>
      <vt:variant>
        <vt:lpwstr>https://uk.images.search.yahoo.com/images/view;_ylt=A2KLj9EskfFVxBkAVj9NBQx.;_ylu=X3oDMTIyMWc4dDBnBHNlYwNzcgRzbGsDaW1nBG9pZAMwZmVlOTBlMTFjMWExZDEwZTNhYWMzNDdmNTgyMzdiYQRncG9zAzIEaXQDYmluZw--?.origin=&amp;back=https://uk.images.search.yahoo.com/search/images?p%3Dinclusion%2Bquality%2Bmark%26n%3D60%26ei%3DUTF-8%26fr%3Dyfp-t-903%26fr2%3Dsb-top-uk.images.search.yahoo.com%26tab%3Dorganic%26ri%3D2&amp;w=1023&amp;h=743&amp;imgurl=www.whitleylodgeschool.org.uk/Applications/Repository/ui/Cdsm.Repository.UI/Files/GetFile.ashx?fileId%3D94b807a7-4f6b-4b68-ae52-46550e84d013&amp;rurl=http://www.whitleylodgeschool.org.uk/section/article/Default.aspx?ArticleId%3D1009474&amp;size=49.4KB&amp;name=We+were+first+awarded+the+&lt;b&gt;Inclusion+Quality+Mark&lt;/b&gt;+(IQM)+in+June+2007+...&amp;p=inclusion+quality+mark&amp;oid=0fee90e11c1a1d10e3aac347f58237ba&amp;fr2=sb-top-uk.images.search.yahoo.com&amp;fr=yfp-t-903&amp;tt=We+were+first+awarded+the+&lt;b&gt;Inclusion+Quality+Mark&lt;/b&gt;+(IQM)+in+June+2007+...&amp;b=0&amp;ni=240&amp;no=2&amp;ts=&amp;tab=organic&amp;sigr=12j3sqtrt&amp;sigb=14rqi2faa&amp;sigi=14ac1l0o2&amp;sigt=12ehode85&amp;sign=12ehode85&amp;.crumb=wIsJlDy/vcF&amp;fr=yfp-t-903&amp;fr2=sb-top-uk.images.search.yahoo.com</vt:lpwstr>
      </vt:variant>
      <vt:variant>
        <vt:lpwstr/>
      </vt:variant>
      <vt:variant>
        <vt:i4>8192056</vt:i4>
      </vt:variant>
      <vt:variant>
        <vt:i4>64</vt:i4>
      </vt:variant>
      <vt:variant>
        <vt:i4>0</vt:i4>
      </vt:variant>
      <vt:variant>
        <vt:i4>5</vt:i4>
      </vt:variant>
      <vt:variant>
        <vt:lpwstr>https://uk.images.search.yahoo.com/images/view;_ylt=A2KLj9EskfFVxBkAVj9NBQx.;_ylu=X3oDMTIyMWc4dDBnBHNlYwNzcgRzbGsDaW1nBG9pZAMwZmVlOTBlMTFjMWExZDEwZTNhYWMzNDdmNTgyMzdiYQRncG9zAzIEaXQDYmluZw--?.origin=&amp;back=https://uk.images.search.yahoo.com/search/images?p%3Dinclusion%2Bquality%2Bmark%26n%3D60%26ei%3DUTF-8%26fr%3Dyfp-t-903%26fr2%3Dsb-top-uk.images.search.yahoo.com%26tab%3Dorganic%26ri%3D2&amp;w=1023&amp;h=743&amp;imgurl=www.whitleylodgeschool.org.uk/Applications/Repository/ui/Cdsm.Repository.UI/Files/GetFile.ashx?fileId%3D94b807a7-4f6b-4b68-ae52-46550e84d013&amp;rurl=http://www.whitleylodgeschool.org.uk/section/article/Default.aspx?ArticleId%3D1009474&amp;size=49.4KB&amp;name=We+were+first+awarded+the+&lt;b&gt;Inclusion+Quality+Mark&lt;/b&gt;+(IQM)+in+June+2007+...&amp;p=inclusion+quality+mark&amp;oid=0fee90e11c1a1d10e3aac347f58237ba&amp;fr2=sb-top-uk.images.search.yahoo.com&amp;fr=yfp-t-903&amp;tt=We+were+first+awarded+the+&lt;b&gt;Inclusion+Quality+Mark&lt;/b&gt;+(IQM)+in+June+2007+...&amp;b=0&amp;ni=240&amp;no=2&amp;ts=&amp;tab=organic&amp;sigr=12j3sqtrt&amp;sigb=14rqi2faa&amp;sigi=14ac1l0o2&amp;sigt=12ehode85&amp;sign=12ehode85&amp;.crumb=wIsJlDy/vcF&amp;fr=yfp-t-903&amp;fr2=sb-top-uk.images.search.yahoo.com</vt:lpwstr>
      </vt:variant>
      <vt:variant>
        <vt:lpwstr/>
      </vt:variant>
      <vt:variant>
        <vt:i4>8192056</vt:i4>
      </vt:variant>
      <vt:variant>
        <vt:i4>62</vt:i4>
      </vt:variant>
      <vt:variant>
        <vt:i4>0</vt:i4>
      </vt:variant>
      <vt:variant>
        <vt:i4>5</vt:i4>
      </vt:variant>
      <vt:variant>
        <vt:lpwstr>https://uk.images.search.yahoo.com/images/view;_ylt=A2KLj9EskfFVxBkAVj9NBQx.;_ylu=X3oDMTIyMWc4dDBnBHNlYwNzcgRzbGsDaW1nBG9pZAMwZmVlOTBlMTFjMWExZDEwZTNhYWMzNDdmNTgyMzdiYQRncG9zAzIEaXQDYmluZw--?.origin=&amp;back=https://uk.images.search.yahoo.com/search/images?p%3Dinclusion%2Bquality%2Bmark%26n%3D60%26ei%3DUTF-8%26fr%3Dyfp-t-903%26fr2%3Dsb-top-uk.images.search.yahoo.com%26tab%3Dorganic%26ri%3D2&amp;w=1023&amp;h=743&amp;imgurl=www.whitleylodgeschool.org.uk/Applications/Repository/ui/Cdsm.Repository.UI/Files/GetFile.ashx?fileId%3D94b807a7-4f6b-4b68-ae52-46550e84d013&amp;rurl=http://www.whitleylodgeschool.org.uk/section/article/Default.aspx?ArticleId%3D1009474&amp;size=49.4KB&amp;name=We+were+first+awarded+the+&lt;b&gt;Inclusion+Quality+Mark&lt;/b&gt;+(IQM)+in+June+2007+...&amp;p=inclusion+quality+mark&amp;oid=0fee90e11c1a1d10e3aac347f58237ba&amp;fr2=sb-top-uk.images.search.yahoo.com&amp;fr=yfp-t-903&amp;tt=We+were+first+awarded+the+&lt;b&gt;Inclusion+Quality+Mark&lt;/b&gt;+(IQM)+in+June+2007+...&amp;b=0&amp;ni=240&amp;no=2&amp;ts=&amp;tab=organic&amp;sigr=12j3sqtrt&amp;sigb=14rqi2faa&amp;sigi=14ac1l0o2&amp;sigt=12ehode85&amp;sign=12ehode85&amp;.crumb=wIsJlDy/vcF&amp;fr=yfp-t-903&amp;fr2=sb-top-uk.images.search.yahoo.com</vt:lpwstr>
      </vt:variant>
      <vt:variant>
        <vt:lpwstr/>
      </vt:variant>
      <vt:variant>
        <vt:i4>8192056</vt:i4>
      </vt:variant>
      <vt:variant>
        <vt:i4>60</vt:i4>
      </vt:variant>
      <vt:variant>
        <vt:i4>0</vt:i4>
      </vt:variant>
      <vt:variant>
        <vt:i4>5</vt:i4>
      </vt:variant>
      <vt:variant>
        <vt:lpwstr>https://uk.images.search.yahoo.com/images/view;_ylt=A2KLj9EskfFVxBkAVj9NBQx.;_ylu=X3oDMTIyMWc4dDBnBHNlYwNzcgRzbGsDaW1nBG9pZAMwZmVlOTBlMTFjMWExZDEwZTNhYWMzNDdmNTgyMzdiYQRncG9zAzIEaXQDYmluZw--?.origin=&amp;back=https://uk.images.search.yahoo.com/search/images?p%3Dinclusion%2Bquality%2Bmark%26n%3D60%26ei%3DUTF-8%26fr%3Dyfp-t-903%26fr2%3Dsb-top-uk.images.search.yahoo.com%26tab%3Dorganic%26ri%3D2&amp;w=1023&amp;h=743&amp;imgurl=www.whitleylodgeschool.org.uk/Applications/Repository/ui/Cdsm.Repository.UI/Files/GetFile.ashx?fileId%3D94b807a7-4f6b-4b68-ae52-46550e84d013&amp;rurl=http://www.whitleylodgeschool.org.uk/section/article/Default.aspx?ArticleId%3D1009474&amp;size=49.4KB&amp;name=We+were+first+awarded+the+&lt;b&gt;Inclusion+Quality+Mark&lt;/b&gt;+(IQM)+in+June+2007+...&amp;p=inclusion+quality+mark&amp;oid=0fee90e11c1a1d10e3aac347f58237ba&amp;fr2=sb-top-uk.images.search.yahoo.com&amp;fr=yfp-t-903&amp;tt=We+were+first+awarded+the+&lt;b&gt;Inclusion+Quality+Mark&lt;/b&gt;+(IQM)+in+June+2007+...&amp;b=0&amp;ni=240&amp;no=2&amp;ts=&amp;tab=organic&amp;sigr=12j3sqtrt&amp;sigb=14rqi2faa&amp;sigi=14ac1l0o2&amp;sigt=12ehode85&amp;sign=12ehode85&amp;.crumb=wIsJlDy/vcF&amp;fr=yfp-t-903&amp;fr2=sb-top-uk.images.search.yahoo.com</vt:lpwstr>
      </vt:variant>
      <vt:variant>
        <vt:lpwstr/>
      </vt:variant>
      <vt:variant>
        <vt:i4>8192056</vt:i4>
      </vt:variant>
      <vt:variant>
        <vt:i4>58</vt:i4>
      </vt:variant>
      <vt:variant>
        <vt:i4>0</vt:i4>
      </vt:variant>
      <vt:variant>
        <vt:i4>5</vt:i4>
      </vt:variant>
      <vt:variant>
        <vt:lpwstr>https://uk.images.search.yahoo.com/images/view;_ylt=A2KLj9EskfFVxBkAVj9NBQx.;_ylu=X3oDMTIyMWc4dDBnBHNlYwNzcgRzbGsDaW1nBG9pZAMwZmVlOTBlMTFjMWExZDEwZTNhYWMzNDdmNTgyMzdiYQRncG9zAzIEaXQDYmluZw--?.origin=&amp;back=https://uk.images.search.yahoo.com/search/images?p%3Dinclusion%2Bquality%2Bmark%26n%3D60%26ei%3DUTF-8%26fr%3Dyfp-t-903%26fr2%3Dsb-top-uk.images.search.yahoo.com%26tab%3Dorganic%26ri%3D2&amp;w=1023&amp;h=743&amp;imgurl=www.whitleylodgeschool.org.uk/Applications/Repository/ui/Cdsm.Repository.UI/Files/GetFile.ashx?fileId%3D94b807a7-4f6b-4b68-ae52-46550e84d013&amp;rurl=http://www.whitleylodgeschool.org.uk/section/article/Default.aspx?ArticleId%3D1009474&amp;size=49.4KB&amp;name=We+were+first+awarded+the+&lt;b&gt;Inclusion+Quality+Mark&lt;/b&gt;+(IQM)+in+June+2007+...&amp;p=inclusion+quality+mark&amp;oid=0fee90e11c1a1d10e3aac347f58237ba&amp;fr2=sb-top-uk.images.search.yahoo.com&amp;fr=yfp-t-903&amp;tt=We+were+first+awarded+the+&lt;b&gt;Inclusion+Quality+Mark&lt;/b&gt;+(IQM)+in+June+2007+...&amp;b=0&amp;ni=240&amp;no=2&amp;ts=&amp;tab=organic&amp;sigr=12j3sqtrt&amp;sigb=14rqi2faa&amp;sigi=14ac1l0o2&amp;sigt=12ehode85&amp;sign=12ehode85&amp;.crumb=wIsJlDy/vcF&amp;fr=yfp-t-903&amp;fr2=sb-top-uk.images.search.yahoo.com</vt:lpwstr>
      </vt:variant>
      <vt:variant>
        <vt:lpwstr/>
      </vt:variant>
      <vt:variant>
        <vt:i4>8192056</vt:i4>
      </vt:variant>
      <vt:variant>
        <vt:i4>56</vt:i4>
      </vt:variant>
      <vt:variant>
        <vt:i4>0</vt:i4>
      </vt:variant>
      <vt:variant>
        <vt:i4>5</vt:i4>
      </vt:variant>
      <vt:variant>
        <vt:lpwstr>https://uk.images.search.yahoo.com/images/view;_ylt=A2KLj9EskfFVxBkAVj9NBQx.;_ylu=X3oDMTIyMWc4dDBnBHNlYwNzcgRzbGsDaW1nBG9pZAMwZmVlOTBlMTFjMWExZDEwZTNhYWMzNDdmNTgyMzdiYQRncG9zAzIEaXQDYmluZw--?.origin=&amp;back=https://uk.images.search.yahoo.com/search/images?p%3Dinclusion%2Bquality%2Bmark%26n%3D60%26ei%3DUTF-8%26fr%3Dyfp-t-903%26fr2%3Dsb-top-uk.images.search.yahoo.com%26tab%3Dorganic%26ri%3D2&amp;w=1023&amp;h=743&amp;imgurl=www.whitleylodgeschool.org.uk/Applications/Repository/ui/Cdsm.Repository.UI/Files/GetFile.ashx?fileId%3D94b807a7-4f6b-4b68-ae52-46550e84d013&amp;rurl=http://www.whitleylodgeschool.org.uk/section/article/Default.aspx?ArticleId%3D1009474&amp;size=49.4KB&amp;name=We+were+first+awarded+the+&lt;b&gt;Inclusion+Quality+Mark&lt;/b&gt;+(IQM)+in+June+2007+...&amp;p=inclusion+quality+mark&amp;oid=0fee90e11c1a1d10e3aac347f58237ba&amp;fr2=sb-top-uk.images.search.yahoo.com&amp;fr=yfp-t-903&amp;tt=We+were+first+awarded+the+&lt;b&gt;Inclusion+Quality+Mark&lt;/b&gt;+(IQM)+in+June+2007+...&amp;b=0&amp;ni=240&amp;no=2&amp;ts=&amp;tab=organic&amp;sigr=12j3sqtrt&amp;sigb=14rqi2faa&amp;sigi=14ac1l0o2&amp;sigt=12ehode85&amp;sign=12ehode85&amp;.crumb=wIsJlDy/vcF&amp;fr=yfp-t-903&amp;fr2=sb-top-uk.images.search.yahoo.com</vt:lpwstr>
      </vt:variant>
      <vt:variant>
        <vt:lpwstr/>
      </vt:variant>
      <vt:variant>
        <vt:i4>4718680</vt:i4>
      </vt:variant>
      <vt:variant>
        <vt:i4>45</vt:i4>
      </vt:variant>
      <vt:variant>
        <vt:i4>0</vt:i4>
      </vt:variant>
      <vt:variant>
        <vt:i4>5</vt:i4>
      </vt:variant>
      <vt:variant>
        <vt:lpwstr>https://uk.images.search.yahoo.com/images/view;_ylt=A9mSs3G.j_FVpIgA_O5LBQx.;_ylu=X3oDMTE0Yzd2aWtyBGNvbG8DaXIyBHBvcwMxBHZ0aWQDVklQVUszMV8xBHNlYwNzYw--?p=lotter+funding+logo&amp;back=https://uk.search.yahoo.com/search?p%3Dlotter%2Bfunding%2Blogo%26ei%3DUTF-8&amp;no=1&amp;fr=%26fr%3Dyfp-t-903&amp;h=93&amp;w=125&amp;imgurl=www.twovalleysradio.co.uk/wp-content/uploads/2010/02/big-lottery-logo.jpg&amp;rurl=http://www.twovalleysradio.co.uk/about/funding/attachment/big-lottery-logo/&amp;size=436KB&amp;name=No+comments+yet.+Be+the+first!&amp;oid=d992b371f67a46f28300000000e0d7a3&amp;tt=No+comments+yet.+Be+the+first!&amp;sigr=12bkqs899&amp;sigi=129kcbt02&amp;sigb=12180u35o&amp;sign=10ut72akq&amp;sigt=10ut72akq</vt:lpwstr>
      </vt:variant>
      <vt:variant>
        <vt:lpwstr/>
      </vt:variant>
      <vt:variant>
        <vt:i4>4718680</vt:i4>
      </vt:variant>
      <vt:variant>
        <vt:i4>43</vt:i4>
      </vt:variant>
      <vt:variant>
        <vt:i4>0</vt:i4>
      </vt:variant>
      <vt:variant>
        <vt:i4>5</vt:i4>
      </vt:variant>
      <vt:variant>
        <vt:lpwstr>https://uk.images.search.yahoo.com/images/view;_ylt=A9mSs3G.j_FVpIgA_O5LBQx.;_ylu=X3oDMTE0Yzd2aWtyBGNvbG8DaXIyBHBvcwMxBHZ0aWQDVklQVUszMV8xBHNlYwNzYw--?p=lotter+funding+logo&amp;back=https://uk.search.yahoo.com/search?p%3Dlotter%2Bfunding%2Blogo%26ei%3DUTF-8&amp;no=1&amp;fr=%26fr%3Dyfp-t-903&amp;h=93&amp;w=125&amp;imgurl=www.twovalleysradio.co.uk/wp-content/uploads/2010/02/big-lottery-logo.jpg&amp;rurl=http://www.twovalleysradio.co.uk/about/funding/attachment/big-lottery-logo/&amp;size=436KB&amp;name=No+comments+yet.+Be+the+first!&amp;oid=d992b371f67a46f28300000000e0d7a3&amp;tt=No+comments+yet.+Be+the+first!&amp;sigr=12bkqs899&amp;sigi=129kcbt02&amp;sigb=12180u35o&amp;sign=10ut72akq&amp;sigt=10ut72akq</vt:lpwstr>
      </vt:variant>
      <vt:variant>
        <vt:lpwstr/>
      </vt:variant>
      <vt:variant>
        <vt:i4>4718680</vt:i4>
      </vt:variant>
      <vt:variant>
        <vt:i4>41</vt:i4>
      </vt:variant>
      <vt:variant>
        <vt:i4>0</vt:i4>
      </vt:variant>
      <vt:variant>
        <vt:i4>5</vt:i4>
      </vt:variant>
      <vt:variant>
        <vt:lpwstr>https://uk.images.search.yahoo.com/images/view;_ylt=A9mSs3G.j_FVpIgA_O5LBQx.;_ylu=X3oDMTE0Yzd2aWtyBGNvbG8DaXIyBHBvcwMxBHZ0aWQDVklQVUszMV8xBHNlYwNzYw--?p=lotter+funding+logo&amp;back=https://uk.search.yahoo.com/search?p%3Dlotter%2Bfunding%2Blogo%26ei%3DUTF-8&amp;no=1&amp;fr=%26fr%3Dyfp-t-903&amp;h=93&amp;w=125&amp;imgurl=www.twovalleysradio.co.uk/wp-content/uploads/2010/02/big-lottery-logo.jpg&amp;rurl=http://www.twovalleysradio.co.uk/about/funding/attachment/big-lottery-logo/&amp;size=436KB&amp;name=No+comments+yet.+Be+the+first!&amp;oid=d992b371f67a46f28300000000e0d7a3&amp;tt=No+comments+yet.+Be+the+first!&amp;sigr=12bkqs899&amp;sigi=129kcbt02&amp;sigb=12180u35o&amp;sign=10ut72akq&amp;sigt=10ut72akq</vt:lpwstr>
      </vt:variant>
      <vt:variant>
        <vt:lpwstr/>
      </vt:variant>
      <vt:variant>
        <vt:i4>4718680</vt:i4>
      </vt:variant>
      <vt:variant>
        <vt:i4>39</vt:i4>
      </vt:variant>
      <vt:variant>
        <vt:i4>0</vt:i4>
      </vt:variant>
      <vt:variant>
        <vt:i4>5</vt:i4>
      </vt:variant>
      <vt:variant>
        <vt:lpwstr>https://uk.images.search.yahoo.com/images/view;_ylt=A9mSs3G.j_FVpIgA_O5LBQx.;_ylu=X3oDMTE0Yzd2aWtyBGNvbG8DaXIyBHBvcwMxBHZ0aWQDVklQVUszMV8xBHNlYwNzYw--?p=lotter+funding+logo&amp;back=https://uk.search.yahoo.com/search?p%3Dlotter%2Bfunding%2Blogo%26ei%3DUTF-8&amp;no=1&amp;fr=%26fr%3Dyfp-t-903&amp;h=93&amp;w=125&amp;imgurl=www.twovalleysradio.co.uk/wp-content/uploads/2010/02/big-lottery-logo.jpg&amp;rurl=http://www.twovalleysradio.co.uk/about/funding/attachment/big-lottery-logo/&amp;size=436KB&amp;name=No+comments+yet.+Be+the+first!&amp;oid=d992b371f67a46f28300000000e0d7a3&amp;tt=No+comments+yet.+Be+the+first!&amp;sigr=12bkqs899&amp;sigi=129kcbt02&amp;sigb=12180u35o&amp;sign=10ut72akq&amp;sigt=10ut72akq</vt:lpwstr>
      </vt:variant>
      <vt:variant>
        <vt:lpwstr/>
      </vt:variant>
      <vt:variant>
        <vt:i4>4718680</vt:i4>
      </vt:variant>
      <vt:variant>
        <vt:i4>37</vt:i4>
      </vt:variant>
      <vt:variant>
        <vt:i4>0</vt:i4>
      </vt:variant>
      <vt:variant>
        <vt:i4>5</vt:i4>
      </vt:variant>
      <vt:variant>
        <vt:lpwstr>https://uk.images.search.yahoo.com/images/view;_ylt=A9mSs3G.j_FVpIgA_O5LBQx.;_ylu=X3oDMTE0Yzd2aWtyBGNvbG8DaXIyBHBvcwMxBHZ0aWQDVklQVUszMV8xBHNlYwNzYw--?p=lotter+funding+logo&amp;back=https://uk.search.yahoo.com/search?p%3Dlotter%2Bfunding%2Blogo%26ei%3DUTF-8&amp;no=1&amp;fr=%26fr%3Dyfp-t-903&amp;h=93&amp;w=125&amp;imgurl=www.twovalleysradio.co.uk/wp-content/uploads/2010/02/big-lottery-logo.jpg&amp;rurl=http://www.twovalleysradio.co.uk/about/funding/attachment/big-lottery-logo/&amp;size=436KB&amp;name=No+comments+yet.+Be+the+first!&amp;oid=d992b371f67a46f28300000000e0d7a3&amp;tt=No+comments+yet.+Be+the+first!&amp;sigr=12bkqs899&amp;sigi=129kcbt02&amp;sigb=12180u35o&amp;sign=10ut72akq&amp;sigt=10ut72akq</vt:lpwstr>
      </vt:variant>
      <vt:variant>
        <vt:lpwstr/>
      </vt:variant>
      <vt:variant>
        <vt:i4>4718680</vt:i4>
      </vt:variant>
      <vt:variant>
        <vt:i4>35</vt:i4>
      </vt:variant>
      <vt:variant>
        <vt:i4>0</vt:i4>
      </vt:variant>
      <vt:variant>
        <vt:i4>5</vt:i4>
      </vt:variant>
      <vt:variant>
        <vt:lpwstr>https://uk.images.search.yahoo.com/images/view;_ylt=A9mSs3G.j_FVpIgA_O5LBQx.;_ylu=X3oDMTE0Yzd2aWtyBGNvbG8DaXIyBHBvcwMxBHZ0aWQDVklQVUszMV8xBHNlYwNzYw--?p=lotter+funding+logo&amp;back=https://uk.search.yahoo.com/search?p%3Dlotter%2Bfunding%2Blogo%26ei%3DUTF-8&amp;no=1&amp;fr=%26fr%3Dyfp-t-903&amp;h=93&amp;w=125&amp;imgurl=www.twovalleysradio.co.uk/wp-content/uploads/2010/02/big-lottery-logo.jpg&amp;rurl=http://www.twovalleysradio.co.uk/about/funding/attachment/big-lottery-logo/&amp;size=436KB&amp;name=No+comments+yet.+Be+the+first!&amp;oid=d992b371f67a46f28300000000e0d7a3&amp;tt=No+comments+yet.+Be+the+first!&amp;sigr=12bkqs899&amp;sigi=129kcbt02&amp;sigb=12180u35o&amp;sign=10ut72akq&amp;sigt=10ut72akq</vt:lpwstr>
      </vt:variant>
      <vt:variant>
        <vt:lpwstr/>
      </vt:variant>
      <vt:variant>
        <vt:i4>4718680</vt:i4>
      </vt:variant>
      <vt:variant>
        <vt:i4>33</vt:i4>
      </vt:variant>
      <vt:variant>
        <vt:i4>0</vt:i4>
      </vt:variant>
      <vt:variant>
        <vt:i4>5</vt:i4>
      </vt:variant>
      <vt:variant>
        <vt:lpwstr>https://uk.images.search.yahoo.com/images/view;_ylt=A9mSs3G.j_FVpIgA_O5LBQx.;_ylu=X3oDMTE0Yzd2aWtyBGNvbG8DaXIyBHBvcwMxBHZ0aWQDVklQVUszMV8xBHNlYwNzYw--?p=lotter+funding+logo&amp;back=https://uk.search.yahoo.com/search?p%3Dlotter%2Bfunding%2Blogo%26ei%3DUTF-8&amp;no=1&amp;fr=%26fr%3Dyfp-t-903&amp;h=93&amp;w=125&amp;imgurl=www.twovalleysradio.co.uk/wp-content/uploads/2010/02/big-lottery-logo.jpg&amp;rurl=http://www.twovalleysradio.co.uk/about/funding/attachment/big-lottery-logo/&amp;size=436KB&amp;name=No+comments+yet.+Be+the+first!&amp;oid=d992b371f67a46f28300000000e0d7a3&amp;tt=No+comments+yet.+Be+the+first!&amp;sigr=12bkqs899&amp;sigi=129kcbt02&amp;sigb=12180u35o&amp;sign=10ut72akq&amp;sigt=10ut72akq</vt:lpwstr>
      </vt:variant>
      <vt:variant>
        <vt:lpwstr/>
      </vt:variant>
      <vt:variant>
        <vt:i4>4718680</vt:i4>
      </vt:variant>
      <vt:variant>
        <vt:i4>31</vt:i4>
      </vt:variant>
      <vt:variant>
        <vt:i4>0</vt:i4>
      </vt:variant>
      <vt:variant>
        <vt:i4>5</vt:i4>
      </vt:variant>
      <vt:variant>
        <vt:lpwstr>https://uk.images.search.yahoo.com/images/view;_ylt=A9mSs3G.j_FVpIgA_O5LBQx.;_ylu=X3oDMTE0Yzd2aWtyBGNvbG8DaXIyBHBvcwMxBHZ0aWQDVklQVUszMV8xBHNlYwNzYw--?p=lotter+funding+logo&amp;back=https://uk.search.yahoo.com/search?p%3Dlotter%2Bfunding%2Blogo%26ei%3DUTF-8&amp;no=1&amp;fr=%26fr%3Dyfp-t-903&amp;h=93&amp;w=125&amp;imgurl=www.twovalleysradio.co.uk/wp-content/uploads/2010/02/big-lottery-logo.jpg&amp;rurl=http://www.twovalleysradio.co.uk/about/funding/attachment/big-lottery-logo/&amp;size=436KB&amp;name=No+comments+yet.+Be+the+first!&amp;oid=d992b371f67a46f28300000000e0d7a3&amp;tt=No+comments+yet.+Be+the+first!&amp;sigr=12bkqs899&amp;sigi=129kcbt02&amp;sigb=12180u35o&amp;sign=10ut72akq&amp;sigt=10ut72akq</vt:lpwstr>
      </vt:variant>
      <vt:variant>
        <vt:lpwstr/>
      </vt:variant>
      <vt:variant>
        <vt:i4>4718680</vt:i4>
      </vt:variant>
      <vt:variant>
        <vt:i4>29</vt:i4>
      </vt:variant>
      <vt:variant>
        <vt:i4>0</vt:i4>
      </vt:variant>
      <vt:variant>
        <vt:i4>5</vt:i4>
      </vt:variant>
      <vt:variant>
        <vt:lpwstr>https://uk.images.search.yahoo.com/images/view;_ylt=A9mSs3G.j_FVpIgA_O5LBQx.;_ylu=X3oDMTE0Yzd2aWtyBGNvbG8DaXIyBHBvcwMxBHZ0aWQDVklQVUszMV8xBHNlYwNzYw--?p=lotter+funding+logo&amp;back=https://uk.search.yahoo.com/search?p%3Dlotter%2Bfunding%2Blogo%26ei%3DUTF-8&amp;no=1&amp;fr=%26fr%3Dyfp-t-903&amp;h=93&amp;w=125&amp;imgurl=www.twovalleysradio.co.uk/wp-content/uploads/2010/02/big-lottery-logo.jpg&amp;rurl=http://www.twovalleysradio.co.uk/about/funding/attachment/big-lottery-logo/&amp;size=436KB&amp;name=No+comments+yet.+Be+the+first!&amp;oid=d992b371f67a46f28300000000e0d7a3&amp;tt=No+comments+yet.+Be+the+first!&amp;sigr=12bkqs899&amp;sigi=129kcbt02&amp;sigb=12180u35o&amp;sign=10ut72akq&amp;sigt=10ut72akq</vt:lpwstr>
      </vt:variant>
      <vt:variant>
        <vt:lpwstr/>
      </vt:variant>
      <vt:variant>
        <vt:i4>6881385</vt:i4>
      </vt:variant>
      <vt:variant>
        <vt:i4>18</vt:i4>
      </vt:variant>
      <vt:variant>
        <vt:i4>0</vt:i4>
      </vt:variant>
      <vt:variant>
        <vt:i4>5</vt:i4>
      </vt:variant>
      <vt:variant>
        <vt:lpwstr>https://uk.images.search.yahoo.com/images/view;_ylt=A9mSs2cvkPFVY3oAcGlLBQx.;_ylu=X3oDMTE0Yzd2aWtyBGNvbG8DaXIyBHBvcwMxBHZ0aWQDVklQVUszMV8xBHNlYwNzYw--?p=silver+science+award+logo&amp;back=https://uk.search.yahoo.com/search?p%3Dsilver%2Bscience%2Baward%2Blogo%26ei%3DUTF-8&amp;no=1&amp;fr=%26fr%3Dyfp-t-903&amp;h=98&amp;w=93&amp;imgurl=www.schooljotter.com/imagefolders/parceglosps/awards/Primary_Science_Silver_Award_2013-2016.jpg&amp;rurl=http://www.schooljotter.com/showpage.php?id%3D123573&amp;size=58KB&amp;name=Primary+Science+Quality+Mark+Silver+level&amp;oid=d992b3672ef744cebf000000008f55c3&amp;tt=Primary+Science+Quality+Mark+Silver+level&amp;sigr=11it9q4jl&amp;sigi=12v6flm8v&amp;sigb=127c2nrln&amp;sign=119u2dans&amp;sigt=119u2dans</vt:lpwstr>
      </vt:variant>
      <vt:variant>
        <vt:lpwstr/>
      </vt:variant>
      <vt:variant>
        <vt:i4>6881385</vt:i4>
      </vt:variant>
      <vt:variant>
        <vt:i4>16</vt:i4>
      </vt:variant>
      <vt:variant>
        <vt:i4>0</vt:i4>
      </vt:variant>
      <vt:variant>
        <vt:i4>5</vt:i4>
      </vt:variant>
      <vt:variant>
        <vt:lpwstr>https://uk.images.search.yahoo.com/images/view;_ylt=A9mSs2cvkPFVY3oAcGlLBQx.;_ylu=X3oDMTE0Yzd2aWtyBGNvbG8DaXIyBHBvcwMxBHZ0aWQDVklQVUszMV8xBHNlYwNzYw--?p=silver+science+award+logo&amp;back=https://uk.search.yahoo.com/search?p%3Dsilver%2Bscience%2Baward%2Blogo%26ei%3DUTF-8&amp;no=1&amp;fr=%26fr%3Dyfp-t-903&amp;h=98&amp;w=93&amp;imgurl=www.schooljotter.com/imagefolders/parceglosps/awards/Primary_Science_Silver_Award_2013-2016.jpg&amp;rurl=http://www.schooljotter.com/showpage.php?id%3D123573&amp;size=58KB&amp;name=Primary+Science+Quality+Mark+Silver+level&amp;oid=d992b3672ef744cebf000000008f55c3&amp;tt=Primary+Science+Quality+Mark+Silver+level&amp;sigr=11it9q4jl&amp;sigi=12v6flm8v&amp;sigb=127c2nrln&amp;sign=119u2dans&amp;sigt=119u2dans</vt:lpwstr>
      </vt:variant>
      <vt:variant>
        <vt:lpwstr/>
      </vt:variant>
      <vt:variant>
        <vt:i4>6881385</vt:i4>
      </vt:variant>
      <vt:variant>
        <vt:i4>14</vt:i4>
      </vt:variant>
      <vt:variant>
        <vt:i4>0</vt:i4>
      </vt:variant>
      <vt:variant>
        <vt:i4>5</vt:i4>
      </vt:variant>
      <vt:variant>
        <vt:lpwstr>https://uk.images.search.yahoo.com/images/view;_ylt=A9mSs2cvkPFVY3oAcGlLBQx.;_ylu=X3oDMTE0Yzd2aWtyBGNvbG8DaXIyBHBvcwMxBHZ0aWQDVklQVUszMV8xBHNlYwNzYw--?p=silver+science+award+logo&amp;back=https://uk.search.yahoo.com/search?p%3Dsilver%2Bscience%2Baward%2Blogo%26ei%3DUTF-8&amp;no=1&amp;fr=%26fr%3Dyfp-t-903&amp;h=98&amp;w=93&amp;imgurl=www.schooljotter.com/imagefolders/parceglosps/awards/Primary_Science_Silver_Award_2013-2016.jpg&amp;rurl=http://www.schooljotter.com/showpage.php?id%3D123573&amp;size=58KB&amp;name=Primary+Science+Quality+Mark+Silver+level&amp;oid=d992b3672ef744cebf000000008f55c3&amp;tt=Primary+Science+Quality+Mark+Silver+level&amp;sigr=11it9q4jl&amp;sigi=12v6flm8v&amp;sigb=127c2nrln&amp;sign=119u2dans&amp;sigt=119u2dans</vt:lpwstr>
      </vt:variant>
      <vt:variant>
        <vt:lpwstr/>
      </vt:variant>
      <vt:variant>
        <vt:i4>6881385</vt:i4>
      </vt:variant>
      <vt:variant>
        <vt:i4>12</vt:i4>
      </vt:variant>
      <vt:variant>
        <vt:i4>0</vt:i4>
      </vt:variant>
      <vt:variant>
        <vt:i4>5</vt:i4>
      </vt:variant>
      <vt:variant>
        <vt:lpwstr>https://uk.images.search.yahoo.com/images/view;_ylt=A9mSs2cvkPFVY3oAcGlLBQx.;_ylu=X3oDMTE0Yzd2aWtyBGNvbG8DaXIyBHBvcwMxBHZ0aWQDVklQVUszMV8xBHNlYwNzYw--?p=silver+science+award+logo&amp;back=https://uk.search.yahoo.com/search?p%3Dsilver%2Bscience%2Baward%2Blogo%26ei%3DUTF-8&amp;no=1&amp;fr=%26fr%3Dyfp-t-903&amp;h=98&amp;w=93&amp;imgurl=www.schooljotter.com/imagefolders/parceglosps/awards/Primary_Science_Silver_Award_2013-2016.jpg&amp;rurl=http://www.schooljotter.com/showpage.php?id%3D123573&amp;size=58KB&amp;name=Primary+Science+Quality+Mark+Silver+level&amp;oid=d992b3672ef744cebf000000008f55c3&amp;tt=Primary+Science+Quality+Mark+Silver+level&amp;sigr=11it9q4jl&amp;sigi=12v6flm8v&amp;sigb=127c2nrln&amp;sign=119u2dans&amp;sigt=119u2dans</vt:lpwstr>
      </vt:variant>
      <vt:variant>
        <vt:lpwstr/>
      </vt:variant>
      <vt:variant>
        <vt:i4>6881385</vt:i4>
      </vt:variant>
      <vt:variant>
        <vt:i4>10</vt:i4>
      </vt:variant>
      <vt:variant>
        <vt:i4>0</vt:i4>
      </vt:variant>
      <vt:variant>
        <vt:i4>5</vt:i4>
      </vt:variant>
      <vt:variant>
        <vt:lpwstr>https://uk.images.search.yahoo.com/images/view;_ylt=A9mSs2cvkPFVY3oAcGlLBQx.;_ylu=X3oDMTE0Yzd2aWtyBGNvbG8DaXIyBHBvcwMxBHZ0aWQDVklQVUszMV8xBHNlYwNzYw--?p=silver+science+award+logo&amp;back=https://uk.search.yahoo.com/search?p%3Dsilver%2Bscience%2Baward%2Blogo%26ei%3DUTF-8&amp;no=1&amp;fr=%26fr%3Dyfp-t-903&amp;h=98&amp;w=93&amp;imgurl=www.schooljotter.com/imagefolders/parceglosps/awards/Primary_Science_Silver_Award_2013-2016.jpg&amp;rurl=http://www.schooljotter.com/showpage.php?id%3D123573&amp;size=58KB&amp;name=Primary+Science+Quality+Mark+Silver+level&amp;oid=d992b3672ef744cebf000000008f55c3&amp;tt=Primary+Science+Quality+Mark+Silver+level&amp;sigr=11it9q4jl&amp;sigi=12v6flm8v&amp;sigb=127c2nrln&amp;sign=119u2dans&amp;sigt=119u2dans</vt:lpwstr>
      </vt:variant>
      <vt:variant>
        <vt:lpwstr/>
      </vt:variant>
      <vt:variant>
        <vt:i4>6881385</vt:i4>
      </vt:variant>
      <vt:variant>
        <vt:i4>8</vt:i4>
      </vt:variant>
      <vt:variant>
        <vt:i4>0</vt:i4>
      </vt:variant>
      <vt:variant>
        <vt:i4>5</vt:i4>
      </vt:variant>
      <vt:variant>
        <vt:lpwstr>https://uk.images.search.yahoo.com/images/view;_ylt=A9mSs2cvkPFVY3oAcGlLBQx.;_ylu=X3oDMTE0Yzd2aWtyBGNvbG8DaXIyBHBvcwMxBHZ0aWQDVklQVUszMV8xBHNlYwNzYw--?p=silver+science+award+logo&amp;back=https://uk.search.yahoo.com/search?p%3Dsilver%2Bscience%2Baward%2Blogo%26ei%3DUTF-8&amp;no=1&amp;fr=%26fr%3Dyfp-t-903&amp;h=98&amp;w=93&amp;imgurl=www.schooljotter.com/imagefolders/parceglosps/awards/Primary_Science_Silver_Award_2013-2016.jpg&amp;rurl=http://www.schooljotter.com/showpage.php?id%3D123573&amp;size=58KB&amp;name=Primary+Science+Quality+Mark+Silver+level&amp;oid=d992b3672ef744cebf000000008f55c3&amp;tt=Primary+Science+Quality+Mark+Silver+level&amp;sigr=11it9q4jl&amp;sigi=12v6flm8v&amp;sigb=127c2nrln&amp;sign=119u2dans&amp;sigt=119u2dans</vt:lpwstr>
      </vt:variant>
      <vt:variant>
        <vt:lpwstr/>
      </vt:variant>
      <vt:variant>
        <vt:i4>6881385</vt:i4>
      </vt:variant>
      <vt:variant>
        <vt:i4>6</vt:i4>
      </vt:variant>
      <vt:variant>
        <vt:i4>0</vt:i4>
      </vt:variant>
      <vt:variant>
        <vt:i4>5</vt:i4>
      </vt:variant>
      <vt:variant>
        <vt:lpwstr>https://uk.images.search.yahoo.com/images/view;_ylt=A9mSs2cvkPFVY3oAcGlLBQx.;_ylu=X3oDMTE0Yzd2aWtyBGNvbG8DaXIyBHBvcwMxBHZ0aWQDVklQVUszMV8xBHNlYwNzYw--?p=silver+science+award+logo&amp;back=https://uk.search.yahoo.com/search?p%3Dsilver%2Bscience%2Baward%2Blogo%26ei%3DUTF-8&amp;no=1&amp;fr=%26fr%3Dyfp-t-903&amp;h=98&amp;w=93&amp;imgurl=www.schooljotter.com/imagefolders/parceglosps/awards/Primary_Science_Silver_Award_2013-2016.jpg&amp;rurl=http://www.schooljotter.com/showpage.php?id%3D123573&amp;size=58KB&amp;name=Primary+Science+Quality+Mark+Silver+level&amp;oid=d992b3672ef744cebf000000008f55c3&amp;tt=Primary+Science+Quality+Mark+Silver+level&amp;sigr=11it9q4jl&amp;sigi=12v6flm8v&amp;sigb=127c2nrln&amp;sign=119u2dans&amp;sigt=119u2dans</vt:lpwstr>
      </vt:variant>
      <vt:variant>
        <vt:lpwstr/>
      </vt:variant>
      <vt:variant>
        <vt:i4>6881385</vt:i4>
      </vt:variant>
      <vt:variant>
        <vt:i4>4</vt:i4>
      </vt:variant>
      <vt:variant>
        <vt:i4>0</vt:i4>
      </vt:variant>
      <vt:variant>
        <vt:i4>5</vt:i4>
      </vt:variant>
      <vt:variant>
        <vt:lpwstr>https://uk.images.search.yahoo.com/images/view;_ylt=A9mSs2cvkPFVY3oAcGlLBQx.;_ylu=X3oDMTE0Yzd2aWtyBGNvbG8DaXIyBHBvcwMxBHZ0aWQDVklQVUszMV8xBHNlYwNzYw--?p=silver+science+award+logo&amp;back=https://uk.search.yahoo.com/search?p%3Dsilver%2Bscience%2Baward%2Blogo%26ei%3DUTF-8&amp;no=1&amp;fr=%26fr%3Dyfp-t-903&amp;h=98&amp;w=93&amp;imgurl=www.schooljotter.com/imagefolders/parceglosps/awards/Primary_Science_Silver_Award_2013-2016.jpg&amp;rurl=http://www.schooljotter.com/showpage.php?id%3D123573&amp;size=58KB&amp;name=Primary+Science+Quality+Mark+Silver+level&amp;oid=d992b3672ef744cebf000000008f55c3&amp;tt=Primary+Science+Quality+Mark+Silver+level&amp;sigr=11it9q4jl&amp;sigi=12v6flm8v&amp;sigb=127c2nrln&amp;sign=119u2dans&amp;sigt=119u2dans</vt:lpwstr>
      </vt:variant>
      <vt:variant>
        <vt:lpwstr/>
      </vt:variant>
      <vt:variant>
        <vt:i4>6881385</vt:i4>
      </vt:variant>
      <vt:variant>
        <vt:i4>2</vt:i4>
      </vt:variant>
      <vt:variant>
        <vt:i4>0</vt:i4>
      </vt:variant>
      <vt:variant>
        <vt:i4>5</vt:i4>
      </vt:variant>
      <vt:variant>
        <vt:lpwstr>https://uk.images.search.yahoo.com/images/view;_ylt=A9mSs2cvkPFVY3oAcGlLBQx.;_ylu=X3oDMTE0Yzd2aWtyBGNvbG8DaXIyBHBvcwMxBHZ0aWQDVklQVUszMV8xBHNlYwNzYw--?p=silver+science+award+logo&amp;back=https://uk.search.yahoo.com/search?p%3Dsilver%2Bscience%2Baward%2Blogo%26ei%3DUTF-8&amp;no=1&amp;fr=%26fr%3Dyfp-t-903&amp;h=98&amp;w=93&amp;imgurl=www.schooljotter.com/imagefolders/parceglosps/awards/Primary_Science_Silver_Award_2013-2016.jpg&amp;rurl=http://www.schooljotter.com/showpage.php?id%3D123573&amp;size=58KB&amp;name=Primary+Science+Quality+Mark+Silver+level&amp;oid=d992b3672ef744cebf000000008f55c3&amp;tt=Primary+Science+Quality+Mark+Silver+level&amp;sigr=11it9q4jl&amp;sigi=12v6flm8v&amp;sigb=127c2nrln&amp;sign=119u2dans&amp;sigt=119u2dans</vt:lpwstr>
      </vt:variant>
      <vt:variant>
        <vt:lpwstr/>
      </vt:variant>
      <vt:variant>
        <vt:i4>5570574</vt:i4>
      </vt:variant>
      <vt:variant>
        <vt:i4>0</vt:i4>
      </vt:variant>
      <vt:variant>
        <vt:i4>0</vt:i4>
      </vt:variant>
      <vt:variant>
        <vt:i4>5</vt:i4>
      </vt:variant>
      <vt:variant>
        <vt:lpwstr>http://www.lache.cheshire.sch.uk/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Tilston Parochial C of E Primary School</dc:title>
  <dc:subject/>
  <dc:creator>Cheshire County Council</dc:creator>
  <cp:keywords/>
  <cp:lastModifiedBy>Kate Seager</cp:lastModifiedBy>
  <cp:revision>2</cp:revision>
  <cp:lastPrinted>2021-06-22T16:19:00Z</cp:lastPrinted>
  <dcterms:created xsi:type="dcterms:W3CDTF">2021-06-25T13:22:00Z</dcterms:created>
  <dcterms:modified xsi:type="dcterms:W3CDTF">2021-06-25T13:22:00Z</dcterms:modified>
</cp:coreProperties>
</file>